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341924" w14:paraId="5FC42907" w14:textId="77777777" w:rsidTr="002D7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6C54F52A" w14:textId="77777777" w:rsidR="009077E2" w:rsidRPr="00341924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341924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124E4545" w14:textId="15FF0F7A" w:rsidR="009077E2" w:rsidRPr="00341924" w:rsidRDefault="00F60C64" w:rsidP="00E3226B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Supervisor Mechanic Light</w:t>
                </w:r>
              </w:p>
            </w:tc>
          </w:sdtContent>
        </w:sdt>
      </w:tr>
      <w:tr w:rsidR="009077E2" w:rsidRPr="00341924" w14:paraId="73BFC1CF" w14:textId="77777777" w:rsidTr="002D75DA">
        <w:tc>
          <w:tcPr>
            <w:tcW w:w="4026" w:type="dxa"/>
            <w:shd w:val="clear" w:color="auto" w:fill="365F91" w:themeFill="accent1" w:themeFillShade="BF"/>
            <w:vAlign w:val="center"/>
          </w:tcPr>
          <w:p w14:paraId="0366DDE5" w14:textId="77777777" w:rsidR="009077E2" w:rsidRPr="00341924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341924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1C5B4055" w14:textId="77777777" w:rsidR="009077E2" w:rsidRPr="00341924" w:rsidRDefault="002C7E6C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Band 2 / Level 2</w:t>
            </w:r>
          </w:p>
        </w:tc>
      </w:tr>
      <w:tr w:rsidR="00C3421E" w:rsidRPr="00341924" w14:paraId="7A2BA47D" w14:textId="77777777" w:rsidTr="002D75DA">
        <w:tc>
          <w:tcPr>
            <w:tcW w:w="4026" w:type="dxa"/>
            <w:shd w:val="clear" w:color="auto" w:fill="365F91" w:themeFill="accent1" w:themeFillShade="BF"/>
            <w:vAlign w:val="center"/>
          </w:tcPr>
          <w:p w14:paraId="1E7B269A" w14:textId="77777777" w:rsidR="00C3421E" w:rsidRPr="00341924" w:rsidRDefault="00BE096E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341924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</w:t>
            </w:r>
            <w:r w:rsidR="00C3421E" w:rsidRPr="00341924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58493EB" w14:textId="227E4761" w:rsidR="00C3421E" w:rsidRPr="007B00EF" w:rsidRDefault="008860FE" w:rsidP="007B00EF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Corporate </w:t>
            </w:r>
            <w:r w:rsidR="00CF1737">
              <w:rPr>
                <w:rFonts w:ascii="Segoe UI" w:hAnsi="Segoe UI" w:cs="Segoe UI"/>
                <w:sz w:val="22"/>
                <w:szCs w:val="22"/>
              </w:rPr>
              <w:t>Services</w:t>
            </w:r>
            <w:r w:rsidR="00587C69" w:rsidRPr="007B00EF">
              <w:rPr>
                <w:rFonts w:ascii="Segoe UI" w:hAnsi="Segoe UI" w:cs="Segoe UI"/>
                <w:sz w:val="22"/>
                <w:szCs w:val="22"/>
              </w:rPr>
              <w:t xml:space="preserve"> / Plant </w:t>
            </w:r>
            <w:r w:rsidR="007B00EF">
              <w:rPr>
                <w:rFonts w:ascii="Segoe UI" w:hAnsi="Segoe UI" w:cs="Segoe UI"/>
                <w:sz w:val="22"/>
                <w:szCs w:val="22"/>
              </w:rPr>
              <w:t>&amp;</w:t>
            </w:r>
            <w:r w:rsidR="00587C69" w:rsidRPr="007B00EF">
              <w:rPr>
                <w:rFonts w:ascii="Segoe UI" w:hAnsi="Segoe UI" w:cs="Segoe UI"/>
                <w:sz w:val="22"/>
                <w:szCs w:val="22"/>
              </w:rPr>
              <w:t xml:space="preserve"> Fleet</w:t>
            </w:r>
            <w:r w:rsidR="007B00E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587C69" w:rsidRPr="007B00EF">
              <w:rPr>
                <w:rFonts w:ascii="Segoe UI" w:hAnsi="Segoe UI" w:cs="Segoe UI"/>
                <w:sz w:val="22"/>
                <w:szCs w:val="22"/>
              </w:rPr>
              <w:t>/</w:t>
            </w:r>
            <w:r w:rsidR="007B00E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  <w:lang w:val="en-US"/>
              </w:rPr>
              <w:t>Fleet Services</w:t>
            </w:r>
            <w:r w:rsidR="002C7E6C">
              <w:rPr>
                <w:rFonts w:ascii="Segoe UI" w:hAnsi="Segoe UI" w:cs="Segoe UI"/>
                <w:sz w:val="22"/>
                <w:szCs w:val="22"/>
                <w:lang w:val="en-US"/>
              </w:rPr>
              <w:t xml:space="preserve"> </w:t>
            </w:r>
          </w:p>
        </w:tc>
      </w:tr>
      <w:tr w:rsidR="00523E58" w:rsidRPr="00341924" w14:paraId="452FA037" w14:textId="77777777" w:rsidTr="002D75DA">
        <w:tc>
          <w:tcPr>
            <w:tcW w:w="4026" w:type="dxa"/>
            <w:shd w:val="clear" w:color="auto" w:fill="365F91" w:themeFill="accent1" w:themeFillShade="BF"/>
            <w:vAlign w:val="center"/>
          </w:tcPr>
          <w:p w14:paraId="77525501" w14:textId="77777777" w:rsidR="00523E58" w:rsidRPr="007B00EF" w:rsidRDefault="00365B6F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7B00EF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C940279" w14:textId="77777777" w:rsidR="00523E58" w:rsidRPr="007B00EF" w:rsidRDefault="00DB260C" w:rsidP="00E3226B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 xml:space="preserve">Team Leader </w:t>
                </w:r>
                <w:r w:rsidR="008860FE">
                  <w:rPr>
                    <w:rFonts w:ascii="Segoe UI" w:hAnsi="Segoe UI" w:cs="Segoe UI"/>
                    <w:sz w:val="22"/>
                    <w:szCs w:val="22"/>
                  </w:rPr>
                  <w:t>Plant Maintenance</w:t>
                </w:r>
              </w:p>
            </w:tc>
          </w:sdtContent>
        </w:sdt>
      </w:tr>
    </w:tbl>
    <w:p w14:paraId="4F224A07" w14:textId="77777777" w:rsidR="008D2090" w:rsidRPr="00341924" w:rsidRDefault="008D2090" w:rsidP="008D2090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717EC588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5D26D1">
        <w:rPr>
          <w:rStyle w:val="Heading1Char"/>
          <w:rFonts w:ascii="Segoe UI" w:hAnsi="Segoe UI" w:cs="Segoe UI"/>
          <w:sz w:val="22"/>
          <w:szCs w:val="22"/>
        </w:rPr>
        <w:t>Vision and Purpose</w:t>
      </w:r>
    </w:p>
    <w:p w14:paraId="276CEE31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18FA83FA" w14:textId="77777777" w:rsidR="008D2090" w:rsidRPr="005D26D1" w:rsidRDefault="008D2090" w:rsidP="005D26D1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5D26D1">
        <w:rPr>
          <w:rFonts w:ascii="Segoe UI" w:hAnsi="Segoe UI" w:cs="Segoe UI"/>
          <w:b/>
          <w:color w:val="000000" w:themeColor="text1"/>
        </w:rPr>
        <w:t>Vision</w:t>
      </w:r>
      <w:r w:rsidR="00096AE6">
        <w:rPr>
          <w:rFonts w:ascii="Segoe UI" w:hAnsi="Segoe UI" w:cs="Segoe UI"/>
          <w:b/>
          <w:color w:val="000000" w:themeColor="text1"/>
        </w:rPr>
        <w:t xml:space="preserve"> </w:t>
      </w:r>
    </w:p>
    <w:p w14:paraId="5DA5CDCF" w14:textId="77777777" w:rsidR="008D2090" w:rsidRPr="005D26D1" w:rsidRDefault="008D2090" w:rsidP="005D26D1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5D26D1">
        <w:rPr>
          <w:rFonts w:ascii="Segoe UI" w:hAnsi="Segoe UI" w:cs="Segoe UI"/>
          <w:color w:val="000000" w:themeColor="text1"/>
        </w:rPr>
        <w:t>A vibrant and sustainable Central Coast</w:t>
      </w:r>
      <w:r w:rsidR="007B00EF" w:rsidRPr="005D26D1">
        <w:rPr>
          <w:rFonts w:ascii="Segoe UI" w:hAnsi="Segoe UI" w:cs="Segoe UI"/>
          <w:color w:val="000000" w:themeColor="text1"/>
        </w:rPr>
        <w:t>.</w:t>
      </w:r>
    </w:p>
    <w:p w14:paraId="3CD55CAF" w14:textId="77777777" w:rsidR="008D2090" w:rsidRPr="005D26D1" w:rsidRDefault="008D2090" w:rsidP="005D26D1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60518149" w14:textId="77777777" w:rsidR="008D2090" w:rsidRPr="005D26D1" w:rsidRDefault="008D2090" w:rsidP="005D26D1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5D26D1">
        <w:rPr>
          <w:rFonts w:ascii="Segoe UI" w:hAnsi="Segoe UI" w:cs="Segoe UI"/>
          <w:b/>
          <w:color w:val="000000" w:themeColor="text1"/>
        </w:rPr>
        <w:t>Purpose</w:t>
      </w:r>
    </w:p>
    <w:p w14:paraId="31D9B3F3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5D26D1">
        <w:rPr>
          <w:rFonts w:ascii="Segoe UI" w:hAnsi="Segoe UI" w:cs="Segoe UI"/>
          <w:color w:val="000000" w:themeColor="text1"/>
        </w:rPr>
        <w:t xml:space="preserve">To provide valuable services </w:t>
      </w:r>
      <w:r w:rsidR="007B00EF" w:rsidRPr="005D26D1">
        <w:rPr>
          <w:rFonts w:ascii="Segoe UI" w:hAnsi="Segoe UI" w:cs="Segoe UI"/>
          <w:color w:val="000000" w:themeColor="text1"/>
        </w:rPr>
        <w:t>that strengthens</w:t>
      </w:r>
      <w:r w:rsidR="00416605" w:rsidRPr="005D26D1">
        <w:rPr>
          <w:rFonts w:ascii="Segoe UI" w:hAnsi="Segoe UI" w:cs="Segoe UI"/>
          <w:color w:val="000000" w:themeColor="text1"/>
        </w:rPr>
        <w:t xml:space="preserve"> and supports</w:t>
      </w:r>
      <w:r w:rsidRPr="005D26D1">
        <w:rPr>
          <w:rFonts w:ascii="Segoe UI" w:hAnsi="Segoe UI" w:cs="Segoe UI"/>
          <w:color w:val="000000" w:themeColor="text1"/>
        </w:rPr>
        <w:t xml:space="preserve"> the Central Coast Community</w:t>
      </w:r>
      <w:r w:rsidR="007B00EF" w:rsidRPr="005D26D1">
        <w:rPr>
          <w:rFonts w:ascii="Segoe UI" w:hAnsi="Segoe UI" w:cs="Segoe UI"/>
          <w:color w:val="000000" w:themeColor="text1"/>
        </w:rPr>
        <w:t>.</w:t>
      </w:r>
    </w:p>
    <w:p w14:paraId="07D9305F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32215DBE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5D26D1">
        <w:rPr>
          <w:rFonts w:ascii="Segoe UI" w:hAnsi="Segoe UI" w:cs="Segoe UI"/>
          <w:b/>
          <w:color w:val="000000" w:themeColor="text1"/>
        </w:rPr>
        <w:t>Values</w:t>
      </w:r>
    </w:p>
    <w:p w14:paraId="45160276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5D26D1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actions and behaviours are governed by our Corporate Values; </w:t>
      </w:r>
      <w:r w:rsidR="00416605" w:rsidRPr="005D26D1">
        <w:rPr>
          <w:rStyle w:val="Heading1Char"/>
          <w:rFonts w:ascii="Segoe UI" w:hAnsi="Segoe UI" w:cs="Segoe UI"/>
          <w:b w:val="0"/>
          <w:sz w:val="22"/>
          <w:szCs w:val="22"/>
        </w:rPr>
        <w:t>Serve</w:t>
      </w:r>
      <w:r w:rsidRPr="005D26D1">
        <w:rPr>
          <w:rStyle w:val="Heading1Char"/>
          <w:rFonts w:ascii="Segoe UI" w:hAnsi="Segoe UI" w:cs="Segoe UI"/>
          <w:b w:val="0"/>
          <w:sz w:val="22"/>
          <w:szCs w:val="22"/>
        </w:rPr>
        <w:t xml:space="preserve"> Collaborate, Improve, Be Your Best</w:t>
      </w:r>
      <w:r w:rsidR="008860FE">
        <w:rPr>
          <w:rStyle w:val="Heading1Char"/>
          <w:rFonts w:ascii="Segoe UI" w:hAnsi="Segoe UI" w:cs="Segoe UI"/>
          <w:b w:val="0"/>
          <w:sz w:val="22"/>
          <w:szCs w:val="22"/>
        </w:rPr>
        <w:t>, Be Safe</w:t>
      </w:r>
      <w:r w:rsidRPr="005D26D1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 Positive. All employees have a responsibility to uphold and champion these values. </w:t>
      </w:r>
    </w:p>
    <w:p w14:paraId="78694ACC" w14:textId="77777777" w:rsidR="008D2090" w:rsidRPr="005D26D1" w:rsidRDefault="008D2090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7A675D75" w14:textId="77777777" w:rsidR="00476F1C" w:rsidRPr="005D26D1" w:rsidRDefault="00A82EFC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5D26D1">
        <w:rPr>
          <w:rStyle w:val="Heading1Char"/>
          <w:rFonts w:ascii="Segoe UI" w:hAnsi="Segoe UI" w:cs="Segoe UI"/>
          <w:sz w:val="22"/>
          <w:szCs w:val="22"/>
        </w:rPr>
        <w:t>Primary Role Statement</w:t>
      </w:r>
      <w:r w:rsidR="00476F1C" w:rsidRPr="005D26D1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p w14:paraId="6A793A54" w14:textId="77777777" w:rsidR="008D2090" w:rsidRPr="005D26D1" w:rsidRDefault="008D2090" w:rsidP="005D26D1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47BF86DA" w14:textId="5B5A764B" w:rsidR="0095514D" w:rsidRPr="006F24A4" w:rsidRDefault="00096AE6" w:rsidP="005D26D1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</w:rPr>
      </w:pPr>
      <w:r w:rsidRPr="006F24A4">
        <w:rPr>
          <w:rStyle w:val="Heading1Char"/>
          <w:rFonts w:ascii="Segoe UI" w:hAnsi="Segoe UI" w:cs="Segoe UI"/>
          <w:b w:val="0"/>
          <w:sz w:val="22"/>
          <w:szCs w:val="22"/>
        </w:rPr>
        <w:t>T</w:t>
      </w:r>
      <w:r w:rsidR="008D2090" w:rsidRPr="006F24A4">
        <w:rPr>
          <w:rStyle w:val="Heading1Char"/>
          <w:rFonts w:ascii="Segoe UI" w:hAnsi="Segoe UI" w:cs="Segoe UI"/>
          <w:b w:val="0"/>
          <w:sz w:val="22"/>
          <w:szCs w:val="22"/>
        </w:rPr>
        <w:t>o drive</w:t>
      </w:r>
      <w:r w:rsidR="00B603FC" w:rsidRPr="006F24A4">
        <w:rPr>
          <w:rStyle w:val="Heading1Char"/>
          <w:rFonts w:ascii="Segoe UI" w:hAnsi="Segoe UI" w:cs="Segoe UI"/>
          <w:b w:val="0"/>
          <w:sz w:val="22"/>
          <w:szCs w:val="22"/>
        </w:rPr>
        <w:t xml:space="preserve"> the </w:t>
      </w:r>
      <w:r w:rsidR="00B603FC" w:rsidRPr="006F24A4">
        <w:rPr>
          <w:rFonts w:ascii="Segoe UI" w:hAnsi="Segoe UI" w:cs="Segoe UI"/>
          <w:bCs/>
        </w:rPr>
        <w:t xml:space="preserve">overarching </w:t>
      </w:r>
      <w:r w:rsidR="008D2090" w:rsidRPr="006F24A4">
        <w:rPr>
          <w:rFonts w:ascii="Segoe UI" w:hAnsi="Segoe UI" w:cs="Segoe UI"/>
          <w:bCs/>
        </w:rPr>
        <w:t xml:space="preserve">vision and </w:t>
      </w:r>
      <w:r w:rsidR="00B603FC" w:rsidRPr="006F24A4">
        <w:rPr>
          <w:rFonts w:ascii="Segoe UI" w:hAnsi="Segoe UI" w:cs="Segoe UI"/>
          <w:bCs/>
        </w:rPr>
        <w:t xml:space="preserve">purpose, the role of </w:t>
      </w:r>
      <w:r w:rsidR="00B7417E">
        <w:rPr>
          <w:rFonts w:ascii="Segoe UI" w:hAnsi="Segoe UI" w:cs="Segoe UI"/>
          <w:bCs/>
          <w:i/>
        </w:rPr>
        <w:t xml:space="preserve">Supervisor Mechanic Light </w:t>
      </w:r>
      <w:r w:rsidR="00BE096E" w:rsidRPr="006F24A4">
        <w:rPr>
          <w:rFonts w:ascii="Segoe UI" w:hAnsi="Segoe UI" w:cs="Segoe UI"/>
          <w:bCs/>
        </w:rPr>
        <w:t xml:space="preserve">is to </w:t>
      </w:r>
      <w:r w:rsidR="00E3226B" w:rsidRPr="006F24A4">
        <w:rPr>
          <w:rFonts w:ascii="Segoe UI" w:hAnsi="Segoe UI" w:cs="Segoe UI"/>
        </w:rPr>
        <w:t xml:space="preserve">manage and supervise the operations of </w:t>
      </w:r>
      <w:r w:rsidR="00D71F55">
        <w:rPr>
          <w:rFonts w:ascii="Segoe UI" w:hAnsi="Segoe UI" w:cs="Segoe UI"/>
        </w:rPr>
        <w:t xml:space="preserve">a nominated </w:t>
      </w:r>
      <w:r w:rsidR="00DD0AAF">
        <w:rPr>
          <w:rFonts w:ascii="Segoe UI" w:hAnsi="Segoe UI" w:cs="Segoe UI"/>
        </w:rPr>
        <w:t>Council</w:t>
      </w:r>
      <w:r w:rsidR="00D71F55">
        <w:rPr>
          <w:rFonts w:ascii="Segoe UI" w:hAnsi="Segoe UI" w:cs="Segoe UI"/>
        </w:rPr>
        <w:t xml:space="preserve"> </w:t>
      </w:r>
      <w:r w:rsidR="00084459" w:rsidRPr="006F24A4">
        <w:rPr>
          <w:rFonts w:ascii="Segoe UI" w:hAnsi="Segoe UI" w:cs="Segoe UI"/>
        </w:rPr>
        <w:t>workshop</w:t>
      </w:r>
      <w:r w:rsidR="00084459">
        <w:rPr>
          <w:rFonts w:ascii="Segoe UI" w:hAnsi="Segoe UI" w:cs="Segoe UI"/>
        </w:rPr>
        <w:t xml:space="preserve"> </w:t>
      </w:r>
      <w:r w:rsidR="00E3226B" w:rsidRPr="006F24A4">
        <w:rPr>
          <w:rFonts w:ascii="Segoe UI" w:hAnsi="Segoe UI" w:cs="Segoe UI"/>
        </w:rPr>
        <w:t>ensuring that workshop practices and procedures allow the maximum availability of</w:t>
      </w:r>
      <w:r w:rsidR="005B4F65">
        <w:rPr>
          <w:rFonts w:ascii="Segoe UI" w:hAnsi="Segoe UI" w:cs="Segoe UI"/>
        </w:rPr>
        <w:t xml:space="preserve"> designated fleet assets</w:t>
      </w:r>
      <w:r w:rsidR="005B4F65" w:rsidRPr="006F24A4">
        <w:rPr>
          <w:rFonts w:ascii="Segoe UI" w:hAnsi="Segoe UI" w:cs="Segoe UI"/>
        </w:rPr>
        <w:t xml:space="preserve"> </w:t>
      </w:r>
      <w:r w:rsidR="00E3226B" w:rsidRPr="006F24A4">
        <w:rPr>
          <w:rFonts w:ascii="Segoe UI" w:hAnsi="Segoe UI" w:cs="Segoe UI"/>
        </w:rPr>
        <w:t>submitted for service and/or repair.</w:t>
      </w:r>
    </w:p>
    <w:p w14:paraId="19A526F9" w14:textId="64175CE6" w:rsidR="00E3226B" w:rsidRDefault="00E3226B" w:rsidP="005D26D1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Cs/>
        </w:rPr>
      </w:pPr>
    </w:p>
    <w:p w14:paraId="7FE26051" w14:textId="0FF215CC" w:rsidR="00DD0AAF" w:rsidRPr="006F24A4" w:rsidRDefault="00DD0AAF" w:rsidP="00DD0AAF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Additionally</w:t>
      </w:r>
      <w:r w:rsidR="00CF1737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the </w:t>
      </w:r>
      <w:r w:rsidR="00B7417E">
        <w:rPr>
          <w:rFonts w:ascii="Segoe UI" w:hAnsi="Segoe UI" w:cs="Segoe UI"/>
        </w:rPr>
        <w:t xml:space="preserve">Supervisor Mechanic Light </w:t>
      </w:r>
      <w:r>
        <w:rPr>
          <w:rFonts w:ascii="Segoe UI" w:hAnsi="Segoe UI" w:cs="Segoe UI"/>
        </w:rPr>
        <w:t xml:space="preserve">is to relieve other </w:t>
      </w:r>
      <w:r w:rsidR="00084459">
        <w:rPr>
          <w:rFonts w:ascii="Segoe UI" w:hAnsi="Segoe UI" w:cs="Segoe UI"/>
        </w:rPr>
        <w:t xml:space="preserve">workshop supervisor’s </w:t>
      </w:r>
      <w:r>
        <w:rPr>
          <w:rFonts w:ascii="Segoe UI" w:hAnsi="Segoe UI" w:cs="Segoe UI"/>
        </w:rPr>
        <w:t xml:space="preserve">in times of absences. </w:t>
      </w:r>
    </w:p>
    <w:p w14:paraId="6F53E0C2" w14:textId="77777777" w:rsidR="00DD0AAF" w:rsidRPr="006F24A4" w:rsidRDefault="00DD0AAF" w:rsidP="005D26D1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Cs/>
        </w:rPr>
      </w:pPr>
    </w:p>
    <w:p w14:paraId="6FD4E6C3" w14:textId="3E0AFB00" w:rsidR="004A690A" w:rsidRPr="006F24A4" w:rsidRDefault="00B603FC" w:rsidP="00E3226B">
      <w:pPr>
        <w:tabs>
          <w:tab w:val="left" w:pos="2925"/>
        </w:tabs>
        <w:spacing w:after="0" w:line="240" w:lineRule="auto"/>
        <w:jc w:val="both"/>
        <w:rPr>
          <w:rFonts w:ascii="Segoe UI" w:hAnsi="Segoe UI" w:cs="Segoe UI"/>
          <w:bCs/>
          <w:kern w:val="32"/>
        </w:rPr>
      </w:pPr>
      <w:r w:rsidRPr="006F24A4">
        <w:rPr>
          <w:rFonts w:ascii="Segoe UI" w:hAnsi="Segoe UI" w:cs="Segoe UI"/>
        </w:rPr>
        <w:t xml:space="preserve">The </w:t>
      </w:r>
      <w:r w:rsidR="00B7417E">
        <w:rPr>
          <w:rFonts w:ascii="Segoe UI" w:hAnsi="Segoe UI" w:cs="Segoe UI"/>
        </w:rPr>
        <w:t xml:space="preserve">Supervisor Mechanic Light </w:t>
      </w:r>
      <w:r w:rsidR="00DD0AAF" w:rsidRPr="006F24A4">
        <w:rPr>
          <w:rFonts w:ascii="Segoe UI" w:hAnsi="Segoe UI" w:cs="Segoe UI"/>
          <w:bCs/>
          <w:kern w:val="32"/>
        </w:rPr>
        <w:t xml:space="preserve">is required to engage with </w:t>
      </w:r>
      <w:r w:rsidR="00DD0AAF">
        <w:rPr>
          <w:rFonts w:ascii="Segoe UI" w:hAnsi="Segoe UI" w:cs="Segoe UI"/>
          <w:bCs/>
          <w:kern w:val="32"/>
        </w:rPr>
        <w:t xml:space="preserve">apprentices, </w:t>
      </w:r>
      <w:r w:rsidR="00DD0AAF" w:rsidRPr="006F24A4">
        <w:rPr>
          <w:rFonts w:ascii="Segoe UI" w:hAnsi="Segoe UI" w:cs="Segoe UI"/>
          <w:bCs/>
          <w:kern w:val="32"/>
        </w:rPr>
        <w:t>employees</w:t>
      </w:r>
      <w:r w:rsidR="00DD0AAF">
        <w:rPr>
          <w:rFonts w:ascii="Segoe UI" w:hAnsi="Segoe UI" w:cs="Segoe UI"/>
          <w:bCs/>
          <w:kern w:val="32"/>
        </w:rPr>
        <w:t>, other supervisors within Plant and Fleet</w:t>
      </w:r>
      <w:r w:rsidR="00DD0AAF" w:rsidRPr="006F24A4">
        <w:rPr>
          <w:rFonts w:ascii="Segoe UI" w:hAnsi="Segoe UI" w:cs="Segoe UI"/>
          <w:bCs/>
          <w:kern w:val="32"/>
        </w:rPr>
        <w:t xml:space="preserve"> </w:t>
      </w:r>
      <w:r w:rsidR="00E0473F">
        <w:rPr>
          <w:rFonts w:ascii="Segoe UI" w:hAnsi="Segoe UI" w:cs="Segoe UI"/>
          <w:bCs/>
          <w:kern w:val="32"/>
        </w:rPr>
        <w:t>Unit</w:t>
      </w:r>
      <w:r w:rsidR="00DD0AAF" w:rsidRPr="006F24A4">
        <w:rPr>
          <w:rFonts w:ascii="Segoe UI" w:hAnsi="Segoe UI" w:cs="Segoe UI"/>
          <w:bCs/>
          <w:kern w:val="32"/>
        </w:rPr>
        <w:t xml:space="preserve"> providing quality customer service </w:t>
      </w:r>
      <w:r w:rsidR="00DD0AAF">
        <w:rPr>
          <w:rFonts w:ascii="Segoe UI" w:hAnsi="Segoe UI" w:cs="Segoe UI"/>
          <w:bCs/>
          <w:kern w:val="32"/>
        </w:rPr>
        <w:t>orientated training and guidance and to act as a role model and workplace coach</w:t>
      </w:r>
      <w:r w:rsidR="00DD0AAF" w:rsidRPr="006F24A4">
        <w:rPr>
          <w:rFonts w:ascii="Segoe UI" w:hAnsi="Segoe UI" w:cs="Segoe UI"/>
          <w:bCs/>
          <w:kern w:val="32"/>
        </w:rPr>
        <w:t>.</w:t>
      </w:r>
    </w:p>
    <w:p w14:paraId="55A5AB8B" w14:textId="77777777" w:rsidR="004774A6" w:rsidRPr="006F24A4" w:rsidRDefault="004774A6" w:rsidP="005D26D1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71339D93" w14:textId="77777777" w:rsidR="00CF1737" w:rsidRDefault="00CF1737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44A5521D" w14:textId="77777777" w:rsidR="00CF1737" w:rsidRDefault="00CF1737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4FB2D221" w14:textId="6430F148" w:rsidR="00C87117" w:rsidRPr="005D26D1" w:rsidRDefault="00C87117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0000"/>
        </w:rPr>
      </w:pPr>
      <w:r w:rsidRPr="005D26D1">
        <w:rPr>
          <w:rFonts w:ascii="Segoe UI" w:hAnsi="Segoe UI" w:cs="Segoe UI"/>
          <w:b/>
        </w:rPr>
        <w:lastRenderedPageBreak/>
        <w:t>Key Duties and Responsibilities</w:t>
      </w:r>
    </w:p>
    <w:p w14:paraId="1A3425A4" w14:textId="77777777" w:rsidR="00D74ED7" w:rsidRPr="006F24A4" w:rsidRDefault="00D74ED7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0000"/>
        </w:rPr>
      </w:pPr>
    </w:p>
    <w:p w14:paraId="1D6FB505" w14:textId="77777777" w:rsidR="004351EE" w:rsidRPr="006F24A4" w:rsidRDefault="004351EE" w:rsidP="004351EE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jc w:val="both"/>
        <w:textAlignment w:val="baseline"/>
        <w:rPr>
          <w:rFonts w:ascii="Segoe UI" w:hAnsi="Segoe UI" w:cs="Segoe UI"/>
        </w:rPr>
      </w:pPr>
      <w:bookmarkStart w:id="0" w:name="OLE_LINK1"/>
      <w:bookmarkStart w:id="1" w:name="OLE_LINK2"/>
      <w:r w:rsidRPr="006F24A4">
        <w:rPr>
          <w:rFonts w:ascii="Segoe UI" w:hAnsi="Segoe UI" w:cs="Segoe UI"/>
        </w:rPr>
        <w:t>Ensure the preparation of weekly works programs and co-ordinate the undertaking of works in accordance with the sections established priorities, having regard to achieving estimates of time and cost</w:t>
      </w:r>
    </w:p>
    <w:p w14:paraId="5D94BC66" w14:textId="029E133A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Repair, maintain and service Council’s </w:t>
      </w:r>
      <w:r w:rsidR="00D56E3E">
        <w:rPr>
          <w:rFonts w:ascii="Segoe UI" w:hAnsi="Segoe UI" w:cs="Segoe UI"/>
        </w:rPr>
        <w:t xml:space="preserve"> designated fleet assets</w:t>
      </w:r>
      <w:r w:rsidRPr="006F24A4">
        <w:rPr>
          <w:rFonts w:ascii="Segoe UI" w:hAnsi="Segoe UI" w:cs="Segoe UI"/>
        </w:rPr>
        <w:t xml:space="preserve"> to Council and industry standards</w:t>
      </w:r>
    </w:p>
    <w:p w14:paraId="2E0C7B42" w14:textId="194420BC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Provide a mechanical service that maintains both the cost benefit and value of </w:t>
      </w:r>
      <w:r w:rsidR="00D56E3E">
        <w:rPr>
          <w:rFonts w:ascii="Segoe UI" w:hAnsi="Segoe UI" w:cs="Segoe UI"/>
        </w:rPr>
        <w:t>Council’s</w:t>
      </w:r>
      <w:r w:rsidRPr="006F24A4">
        <w:rPr>
          <w:rFonts w:ascii="Segoe UI" w:hAnsi="Segoe UI" w:cs="Segoe UI"/>
        </w:rPr>
        <w:t xml:space="preserve"> </w:t>
      </w:r>
      <w:r w:rsidR="00D56E3E">
        <w:rPr>
          <w:rFonts w:ascii="Segoe UI" w:hAnsi="Segoe UI" w:cs="Segoe UI"/>
        </w:rPr>
        <w:t>designated fleet assets</w:t>
      </w:r>
    </w:p>
    <w:p w14:paraId="2FE16387" w14:textId="65A89892" w:rsidR="006F24A4" w:rsidRPr="006F24A4" w:rsidRDefault="004351EE" w:rsidP="006F24A4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Manage </w:t>
      </w:r>
      <w:r w:rsidR="006F24A4" w:rsidRPr="006F24A4">
        <w:rPr>
          <w:rFonts w:ascii="Segoe UI" w:hAnsi="Segoe UI" w:cs="Segoe UI"/>
        </w:rPr>
        <w:t xml:space="preserve">a hire service that maintains both the cost benefit and value of </w:t>
      </w:r>
      <w:r w:rsidR="00E0473F">
        <w:rPr>
          <w:rFonts w:ascii="Segoe UI" w:hAnsi="Segoe UI" w:cs="Segoe UI"/>
        </w:rPr>
        <w:t>Council’s</w:t>
      </w:r>
      <w:r w:rsidR="00E0473F" w:rsidRPr="006F24A4">
        <w:rPr>
          <w:rFonts w:ascii="Segoe UI" w:hAnsi="Segoe UI" w:cs="Segoe UI"/>
        </w:rPr>
        <w:t xml:space="preserve"> </w:t>
      </w:r>
      <w:r w:rsidR="00E0473F">
        <w:rPr>
          <w:rFonts w:ascii="Segoe UI" w:hAnsi="Segoe UI" w:cs="Segoe UI"/>
        </w:rPr>
        <w:t>designated fleet assets</w:t>
      </w:r>
      <w:r w:rsidR="00E0473F" w:rsidRPr="006F24A4">
        <w:rPr>
          <w:rFonts w:ascii="Segoe UI" w:hAnsi="Segoe UI" w:cs="Segoe UI"/>
        </w:rPr>
        <w:t xml:space="preserve"> </w:t>
      </w:r>
      <w:r w:rsidR="006F24A4" w:rsidRPr="006F24A4">
        <w:rPr>
          <w:rFonts w:ascii="Segoe UI" w:hAnsi="Segoe UI" w:cs="Segoe UI"/>
        </w:rPr>
        <w:t xml:space="preserve">that meets the requirements of </w:t>
      </w:r>
      <w:r w:rsidR="00E0473F">
        <w:rPr>
          <w:rFonts w:ascii="Segoe UI" w:hAnsi="Segoe UI" w:cs="Segoe UI"/>
        </w:rPr>
        <w:t>Council</w:t>
      </w:r>
      <w:r w:rsidR="006F24A4" w:rsidRPr="006F24A4">
        <w:rPr>
          <w:rFonts w:ascii="Segoe UI" w:hAnsi="Segoe UI" w:cs="Segoe UI"/>
        </w:rPr>
        <w:t xml:space="preserve"> operations, including adequate stock control of fit for purpose equipment for hire</w:t>
      </w:r>
    </w:p>
    <w:p w14:paraId="74B3EFA2" w14:textId="4A4754FA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Direct the day to day operations of </w:t>
      </w:r>
      <w:r w:rsidR="00E0473F">
        <w:rPr>
          <w:rFonts w:ascii="Segoe UI" w:hAnsi="Segoe UI" w:cs="Segoe UI"/>
        </w:rPr>
        <w:t>Council’s</w:t>
      </w:r>
      <w:r w:rsidRPr="006F24A4">
        <w:rPr>
          <w:rFonts w:ascii="Segoe UI" w:hAnsi="Segoe UI" w:cs="Segoe UI"/>
        </w:rPr>
        <w:t xml:space="preserve"> </w:t>
      </w:r>
      <w:r w:rsidR="00E0473F">
        <w:rPr>
          <w:rFonts w:ascii="Segoe UI" w:hAnsi="Segoe UI" w:cs="Segoe UI"/>
        </w:rPr>
        <w:t>w</w:t>
      </w:r>
      <w:r w:rsidRPr="006F24A4">
        <w:rPr>
          <w:rFonts w:ascii="Segoe UI" w:hAnsi="Segoe UI" w:cs="Segoe UI"/>
        </w:rPr>
        <w:t xml:space="preserve">orkshops </w:t>
      </w:r>
    </w:p>
    <w:p w14:paraId="4EE0CA71" w14:textId="77777777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>Provide assistance and advice to plant operators and stakeholders as required</w:t>
      </w:r>
    </w:p>
    <w:p w14:paraId="20C32FFD" w14:textId="46C2043F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Ensure servicing and repairs conform with the requirements as listed in the </w:t>
      </w:r>
      <w:r w:rsidR="00E0473F">
        <w:rPr>
          <w:rFonts w:ascii="Segoe UI" w:hAnsi="Segoe UI" w:cs="Segoe UI"/>
        </w:rPr>
        <w:t>m</w:t>
      </w:r>
      <w:r w:rsidRPr="006F24A4">
        <w:rPr>
          <w:rFonts w:ascii="Segoe UI" w:hAnsi="Segoe UI" w:cs="Segoe UI"/>
        </w:rPr>
        <w:t xml:space="preserve">anufacturer’s </w:t>
      </w:r>
      <w:r w:rsidR="00E0473F">
        <w:rPr>
          <w:rFonts w:ascii="Segoe UI" w:hAnsi="Segoe UI" w:cs="Segoe UI"/>
        </w:rPr>
        <w:t>m</w:t>
      </w:r>
      <w:r w:rsidRPr="006F24A4">
        <w:rPr>
          <w:rFonts w:ascii="Segoe UI" w:hAnsi="Segoe UI" w:cs="Segoe UI"/>
        </w:rPr>
        <w:t xml:space="preserve">anual and the Plant </w:t>
      </w:r>
      <w:r w:rsidR="00155250" w:rsidRPr="006F24A4">
        <w:rPr>
          <w:rFonts w:ascii="Segoe UI" w:hAnsi="Segoe UI" w:cs="Segoe UI"/>
        </w:rPr>
        <w:t xml:space="preserve">Unit </w:t>
      </w:r>
      <w:r w:rsidRPr="006F24A4">
        <w:rPr>
          <w:rFonts w:ascii="Segoe UI" w:hAnsi="Segoe UI" w:cs="Segoe UI"/>
        </w:rPr>
        <w:t>Manager’s issued documentation</w:t>
      </w:r>
    </w:p>
    <w:p w14:paraId="648BAE74" w14:textId="77777777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Ensure </w:t>
      </w:r>
      <w:r w:rsidR="00A218B7" w:rsidRPr="006F24A4">
        <w:rPr>
          <w:rFonts w:ascii="Segoe UI" w:hAnsi="Segoe UI" w:cs="Segoe UI"/>
        </w:rPr>
        <w:t xml:space="preserve">and assist the team’s </w:t>
      </w:r>
      <w:r w:rsidRPr="006F24A4">
        <w:rPr>
          <w:rFonts w:ascii="Segoe UI" w:hAnsi="Segoe UI" w:cs="Segoe UI"/>
        </w:rPr>
        <w:t>timely acquisition of parts, services and materials to meet works program timeframes</w:t>
      </w:r>
    </w:p>
    <w:p w14:paraId="5DB07FEA" w14:textId="2D93C6F3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Contribute to the security of </w:t>
      </w:r>
      <w:r w:rsidR="00DE18DF">
        <w:rPr>
          <w:rFonts w:ascii="Segoe UI" w:hAnsi="Segoe UI" w:cs="Segoe UI"/>
        </w:rPr>
        <w:t>Council</w:t>
      </w:r>
      <w:r w:rsidR="00DE18DF" w:rsidRPr="006F24A4">
        <w:rPr>
          <w:rFonts w:ascii="Segoe UI" w:hAnsi="Segoe UI" w:cs="Segoe UI"/>
        </w:rPr>
        <w:t xml:space="preserve">’s </w:t>
      </w:r>
      <w:r w:rsidRPr="006F24A4">
        <w:rPr>
          <w:rFonts w:ascii="Segoe UI" w:hAnsi="Segoe UI" w:cs="Segoe UI"/>
        </w:rPr>
        <w:t>workshop</w:t>
      </w:r>
      <w:r w:rsidR="00DE18DF">
        <w:rPr>
          <w:rFonts w:ascii="Segoe UI" w:hAnsi="Segoe UI" w:cs="Segoe UI"/>
        </w:rPr>
        <w:t>s</w:t>
      </w:r>
      <w:r w:rsidR="00A218B7" w:rsidRPr="006F24A4">
        <w:rPr>
          <w:rFonts w:ascii="Segoe UI" w:hAnsi="Segoe UI" w:cs="Segoe UI"/>
        </w:rPr>
        <w:t>,</w:t>
      </w:r>
      <w:r w:rsidRPr="006F24A4">
        <w:rPr>
          <w:rFonts w:ascii="Segoe UI" w:hAnsi="Segoe UI" w:cs="Segoe UI"/>
        </w:rPr>
        <w:t xml:space="preserve"> including tools, equipment, and materials</w:t>
      </w:r>
    </w:p>
    <w:p w14:paraId="572823CD" w14:textId="6D59259E" w:rsidR="00BC6ADF" w:rsidRPr="006F24A4" w:rsidRDefault="00E3226B" w:rsidP="00D355BF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>Liaise with stakeholders on matters relating to plant and vehicle maintenance and programming of works</w:t>
      </w:r>
    </w:p>
    <w:p w14:paraId="39F2499D" w14:textId="77777777" w:rsidR="00E3226B" w:rsidRPr="006F24A4" w:rsidRDefault="00E3226B" w:rsidP="00D355BF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 xml:space="preserve">Provide monthly reports to the </w:t>
      </w:r>
      <w:r w:rsidR="00BC6ADF" w:rsidRPr="006F24A4">
        <w:rPr>
          <w:rFonts w:ascii="Segoe UI" w:hAnsi="Segoe UI" w:cs="Segoe UI"/>
        </w:rPr>
        <w:t>Team Leader</w:t>
      </w:r>
      <w:r w:rsidRPr="006F24A4">
        <w:rPr>
          <w:rFonts w:ascii="Segoe UI" w:hAnsi="Segoe UI" w:cs="Segoe UI"/>
        </w:rPr>
        <w:t xml:space="preserve"> on relevant issues</w:t>
      </w:r>
    </w:p>
    <w:p w14:paraId="30F9D440" w14:textId="2DBBFF8E" w:rsidR="00E3226B" w:rsidRPr="006F24A4" w:rsidRDefault="00E3226B" w:rsidP="00E3226B">
      <w:pPr>
        <w:numPr>
          <w:ilvl w:val="0"/>
          <w:numId w:val="23"/>
        </w:numPr>
        <w:tabs>
          <w:tab w:val="right" w:pos="9690"/>
        </w:tabs>
        <w:overflowPunct w:val="0"/>
        <w:autoSpaceDE w:val="0"/>
        <w:autoSpaceDN w:val="0"/>
        <w:adjustRightInd w:val="0"/>
        <w:spacing w:before="60" w:after="60" w:line="360" w:lineRule="auto"/>
        <w:ind w:left="283" w:hanging="357"/>
        <w:jc w:val="both"/>
        <w:textAlignment w:val="baseline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>Ensure all Council policies and procedures are adhered to</w:t>
      </w:r>
    </w:p>
    <w:p w14:paraId="7B506AF8" w14:textId="77777777" w:rsidR="00707649" w:rsidRPr="006F24A4" w:rsidRDefault="00E3226B" w:rsidP="00707649">
      <w:pPr>
        <w:pStyle w:val="ListParagraph"/>
        <w:numPr>
          <w:ilvl w:val="0"/>
          <w:numId w:val="23"/>
        </w:numPr>
        <w:spacing w:after="0" w:line="240" w:lineRule="auto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>Lead and manage the development and improvement of WH&amp;S and risk management initiatives and practices for the Unit</w:t>
      </w:r>
      <w:bookmarkEnd w:id="0"/>
      <w:bookmarkEnd w:id="1"/>
    </w:p>
    <w:p w14:paraId="5724B67C" w14:textId="77777777" w:rsidR="00C87117" w:rsidRPr="006F24A4" w:rsidRDefault="00C87117" w:rsidP="00707649">
      <w:pPr>
        <w:pStyle w:val="ListParagraph"/>
        <w:numPr>
          <w:ilvl w:val="0"/>
          <w:numId w:val="23"/>
        </w:numPr>
        <w:spacing w:after="0" w:line="240" w:lineRule="auto"/>
        <w:rPr>
          <w:rFonts w:ascii="Segoe UI" w:hAnsi="Segoe UI" w:cs="Segoe UI"/>
        </w:rPr>
      </w:pPr>
      <w:r w:rsidRPr="006F24A4">
        <w:rPr>
          <w:rFonts w:ascii="Segoe UI" w:hAnsi="Segoe UI" w:cs="Segoe UI"/>
        </w:rPr>
        <w:t>Perform any other duties, tasks or projects the employer may assign to you, having regard for your skills, training and experience.</w:t>
      </w:r>
    </w:p>
    <w:p w14:paraId="36799FC5" w14:textId="77777777" w:rsidR="006A024C" w:rsidRPr="005D26D1" w:rsidRDefault="006A024C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1F881BC4" w14:textId="77777777" w:rsidR="00CF1737" w:rsidRDefault="00CF1737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72F3118B" w14:textId="154BFF26" w:rsidR="007A39E3" w:rsidRPr="005D26D1" w:rsidRDefault="00A82EFC" w:rsidP="005D26D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5D26D1">
        <w:rPr>
          <w:rFonts w:ascii="Segoe UI" w:hAnsi="Segoe UI" w:cs="Segoe UI"/>
          <w:b/>
        </w:rPr>
        <w:lastRenderedPageBreak/>
        <w:t>Authority and Accountability</w:t>
      </w:r>
    </w:p>
    <w:p w14:paraId="71F4FE8C" w14:textId="77777777" w:rsidR="00B06063" w:rsidRPr="005D26D1" w:rsidRDefault="00B06063" w:rsidP="005D26D1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5ED64734" w14:textId="05432761" w:rsidR="00064325" w:rsidRPr="00496679" w:rsidRDefault="00064325" w:rsidP="00E00D74">
      <w:pPr>
        <w:pStyle w:val="ListParagraph"/>
        <w:numPr>
          <w:ilvl w:val="0"/>
          <w:numId w:val="22"/>
        </w:numPr>
        <w:spacing w:after="0" w:line="240" w:lineRule="auto"/>
        <w:rPr>
          <w:rFonts w:ascii="Segoe UI" w:hAnsi="Segoe UI" w:cs="Segoe UI"/>
          <w:b/>
        </w:rPr>
      </w:pPr>
      <w:r w:rsidRPr="00496679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E0473F" w:rsidRPr="00496679">
        <w:rPr>
          <w:rFonts w:ascii="Segoe UI" w:hAnsi="Segoe UI" w:cs="Segoe UI"/>
        </w:rPr>
        <w:t>safe systems of work consistent with the responsibilities, authorities and accountabilities of your role</w:t>
      </w:r>
    </w:p>
    <w:p w14:paraId="5D7689F4" w14:textId="4F985D1D" w:rsidR="005E493F" w:rsidRPr="005D26D1" w:rsidRDefault="005E493F" w:rsidP="005D26D1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Policy and procedures are readily </w:t>
      </w:r>
      <w:r w:rsidR="00D52F49" w:rsidRPr="005D26D1">
        <w:rPr>
          <w:rFonts w:ascii="Segoe UI" w:hAnsi="Segoe UI" w:cs="Segoe UI"/>
        </w:rPr>
        <w:t>available,</w:t>
      </w:r>
      <w:r w:rsidRPr="005D26D1">
        <w:rPr>
          <w:rFonts w:ascii="Segoe UI" w:hAnsi="Segoe UI" w:cs="Segoe UI"/>
        </w:rPr>
        <w:t xml:space="preserve"> but the </w:t>
      </w:r>
      <w:r w:rsidR="00B7417E">
        <w:rPr>
          <w:rFonts w:ascii="Segoe UI" w:hAnsi="Segoe UI" w:cs="Segoe UI"/>
        </w:rPr>
        <w:t xml:space="preserve">Supervisor Mechanic Light </w:t>
      </w:r>
      <w:r w:rsidRPr="005D26D1">
        <w:rPr>
          <w:rFonts w:ascii="Segoe UI" w:hAnsi="Segoe UI" w:cs="Segoe UI"/>
        </w:rPr>
        <w:t>is required to choose the appropriate processes.  Unusual problems may be referred for clarity of policy or direction</w:t>
      </w:r>
      <w:r w:rsidR="00064325" w:rsidRPr="005D26D1">
        <w:rPr>
          <w:rFonts w:ascii="Segoe UI" w:hAnsi="Segoe UI" w:cs="Segoe UI"/>
        </w:rPr>
        <w:t>;</w:t>
      </w:r>
    </w:p>
    <w:p w14:paraId="27973D58" w14:textId="77777777" w:rsidR="005E493F" w:rsidRPr="005D26D1" w:rsidRDefault="005E493F" w:rsidP="005D26D1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Decisions affect the work and activities of others within the section or from a specific project team</w:t>
      </w:r>
      <w:r w:rsidR="00064325" w:rsidRPr="005D26D1">
        <w:rPr>
          <w:rFonts w:ascii="Segoe UI" w:hAnsi="Segoe UI" w:cs="Segoe UI"/>
        </w:rPr>
        <w:t>;</w:t>
      </w:r>
    </w:p>
    <w:p w14:paraId="70191B6D" w14:textId="66406D02" w:rsidR="005E493F" w:rsidRPr="005D26D1" w:rsidRDefault="005E493F" w:rsidP="005D26D1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The work of the </w:t>
      </w:r>
      <w:r w:rsidR="00B7417E">
        <w:rPr>
          <w:rFonts w:ascii="Segoe UI" w:hAnsi="Segoe UI" w:cs="Segoe UI"/>
        </w:rPr>
        <w:t xml:space="preserve">Supervisor Mechanic Light </w:t>
      </w:r>
      <w:r w:rsidRPr="005D26D1">
        <w:rPr>
          <w:rFonts w:ascii="Segoe UI" w:hAnsi="Segoe UI" w:cs="Segoe UI"/>
        </w:rPr>
        <w:t>influences the community within a specified service line through the application of technical skill or application of regulatory requirements</w:t>
      </w:r>
      <w:r w:rsidR="00064325" w:rsidRPr="005D26D1">
        <w:rPr>
          <w:rFonts w:ascii="Segoe UI" w:hAnsi="Segoe UI" w:cs="Segoe UI"/>
        </w:rPr>
        <w:t>;</w:t>
      </w:r>
    </w:p>
    <w:p w14:paraId="65E7CB70" w14:textId="77777777" w:rsidR="00CF1737" w:rsidRPr="00CF1737" w:rsidRDefault="005E493F" w:rsidP="008F474F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EE7F10">
        <w:rPr>
          <w:rFonts w:ascii="Segoe UI" w:hAnsi="Segoe UI" w:cs="Segoe UI"/>
        </w:rPr>
        <w:t xml:space="preserve">The </w:t>
      </w:r>
      <w:r w:rsidR="00B7417E" w:rsidRPr="00EE7F10">
        <w:rPr>
          <w:rFonts w:ascii="Segoe UI" w:hAnsi="Segoe UI" w:cs="Segoe UI"/>
        </w:rPr>
        <w:t xml:space="preserve">Supervisor Mechanic Light </w:t>
      </w:r>
      <w:r w:rsidR="00EE7F10" w:rsidRPr="00CF1737">
        <w:t>is involved in the development and maintenance of appropriate safety or other standards, or provides instruction and/or training concerning such standards.</w:t>
      </w:r>
    </w:p>
    <w:p w14:paraId="01C036AB" w14:textId="223308F2" w:rsidR="005E493F" w:rsidRPr="00EE7F10" w:rsidRDefault="005E493F" w:rsidP="008F474F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EE7F10">
        <w:rPr>
          <w:rFonts w:ascii="Segoe UI" w:hAnsi="Segoe UI" w:cs="Segoe UI"/>
        </w:rPr>
        <w:t>Identifies requirements as an input to budget development</w:t>
      </w:r>
      <w:r w:rsidR="00064325" w:rsidRPr="00EE7F10">
        <w:rPr>
          <w:rFonts w:ascii="Segoe UI" w:hAnsi="Segoe UI" w:cs="Segoe UI"/>
        </w:rPr>
        <w:t>;</w:t>
      </w:r>
    </w:p>
    <w:p w14:paraId="45FDF21F" w14:textId="77777777" w:rsidR="006A024C" w:rsidRPr="005D26D1" w:rsidRDefault="006A024C" w:rsidP="005D26D1">
      <w:pPr>
        <w:pStyle w:val="ListParagraph"/>
        <w:numPr>
          <w:ilvl w:val="0"/>
          <w:numId w:val="18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Monitor budgetary spending within work area, against pre- determined targets. Weigh up options on a cost basis in order to make recommendations and continuously look for greater efficiency within work area.</w:t>
      </w:r>
    </w:p>
    <w:p w14:paraId="3A3E6B5A" w14:textId="77777777" w:rsidR="006A024C" w:rsidRPr="005D26D1" w:rsidRDefault="006A024C" w:rsidP="005D26D1">
      <w:pPr>
        <w:pStyle w:val="ListParagraph"/>
        <w:spacing w:after="0" w:line="240" w:lineRule="auto"/>
        <w:rPr>
          <w:rFonts w:ascii="Segoe UI" w:hAnsi="Segoe UI" w:cs="Segoe UI"/>
        </w:rPr>
      </w:pPr>
    </w:p>
    <w:p w14:paraId="07A92F3E" w14:textId="77777777" w:rsidR="005D4A92" w:rsidRPr="005D26D1" w:rsidRDefault="00A82EFC" w:rsidP="005D26D1">
      <w:pPr>
        <w:spacing w:after="0" w:line="240" w:lineRule="auto"/>
        <w:jc w:val="both"/>
        <w:rPr>
          <w:rFonts w:ascii="Segoe UI" w:hAnsi="Segoe UI" w:cs="Segoe UI"/>
          <w:color w:val="FF0000"/>
        </w:rPr>
      </w:pPr>
      <w:r w:rsidRPr="005D26D1">
        <w:rPr>
          <w:rFonts w:ascii="Segoe UI" w:hAnsi="Segoe UI" w:cs="Segoe UI"/>
          <w:b/>
        </w:rPr>
        <w:t>Personal Attributes</w:t>
      </w:r>
      <w:r w:rsidR="00B27106" w:rsidRPr="005D26D1">
        <w:rPr>
          <w:rFonts w:ascii="Segoe UI" w:hAnsi="Segoe UI" w:cs="Segoe UI"/>
        </w:rPr>
        <w:t xml:space="preserve"> </w:t>
      </w:r>
    </w:p>
    <w:p w14:paraId="0086254F" w14:textId="77777777" w:rsidR="00064325" w:rsidRPr="005D26D1" w:rsidRDefault="00064325" w:rsidP="005D26D1">
      <w:pPr>
        <w:spacing w:after="0" w:line="240" w:lineRule="auto"/>
        <w:jc w:val="both"/>
        <w:rPr>
          <w:rFonts w:ascii="Segoe UI" w:hAnsi="Segoe UI" w:cs="Segoe UI"/>
        </w:rPr>
      </w:pPr>
    </w:p>
    <w:p w14:paraId="3551FBA0" w14:textId="77777777" w:rsidR="002427A6" w:rsidRPr="005D26D1" w:rsidRDefault="006D6BD9" w:rsidP="00D52F49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Give frank and </w:t>
      </w:r>
      <w:r w:rsidR="00E41BFF" w:rsidRPr="005D26D1">
        <w:rPr>
          <w:rFonts w:ascii="Segoe UI" w:hAnsi="Segoe UI" w:cs="Segoe UI"/>
        </w:rPr>
        <w:t>honest feedback/</w:t>
      </w:r>
      <w:r w:rsidR="00F8182E" w:rsidRPr="005D26D1">
        <w:rPr>
          <w:rFonts w:ascii="Segoe UI" w:hAnsi="Segoe UI" w:cs="Segoe UI"/>
        </w:rPr>
        <w:t xml:space="preserve"> </w:t>
      </w:r>
      <w:r w:rsidR="00E41BFF" w:rsidRPr="005D26D1">
        <w:rPr>
          <w:rFonts w:ascii="Segoe UI" w:hAnsi="Segoe UI" w:cs="Segoe UI"/>
        </w:rPr>
        <w:t xml:space="preserve">advice and seek </w:t>
      </w:r>
      <w:r w:rsidRPr="005D26D1">
        <w:rPr>
          <w:rFonts w:ascii="Segoe UI" w:hAnsi="Segoe UI" w:cs="Segoe UI"/>
        </w:rPr>
        <w:t>to listen and understand when ideas are challenged</w:t>
      </w:r>
      <w:r w:rsidR="00064325" w:rsidRPr="005D26D1">
        <w:rPr>
          <w:rFonts w:ascii="Segoe UI" w:hAnsi="Segoe UI" w:cs="Segoe UI"/>
        </w:rPr>
        <w:t>;</w:t>
      </w:r>
    </w:p>
    <w:p w14:paraId="252EFE3F" w14:textId="77777777" w:rsidR="00064325" w:rsidRPr="005D26D1" w:rsidRDefault="00064325" w:rsidP="00D52F49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16DC830E" w14:textId="77777777" w:rsidR="001935B8" w:rsidRPr="005D26D1" w:rsidRDefault="001935B8" w:rsidP="00D52F49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Set an example for</w:t>
      </w:r>
      <w:r w:rsidR="00321E45" w:rsidRPr="005D26D1">
        <w:rPr>
          <w:rFonts w:ascii="Segoe UI" w:hAnsi="Segoe UI" w:cs="Segoe UI"/>
        </w:rPr>
        <w:t xml:space="preserve"> others to follow and identify and explain ethical issues, and act</w:t>
      </w:r>
      <w:r w:rsidRPr="005D26D1">
        <w:rPr>
          <w:rFonts w:ascii="Segoe UI" w:hAnsi="Segoe UI" w:cs="Segoe UI"/>
        </w:rPr>
        <w:t xml:space="preserve"> to prevent and report illegal and inappropriate </w:t>
      </w:r>
      <w:r w:rsidR="005E7D2C" w:rsidRPr="005D26D1">
        <w:rPr>
          <w:rFonts w:ascii="Segoe UI" w:hAnsi="Segoe UI" w:cs="Segoe UI"/>
        </w:rPr>
        <w:t>behavior</w:t>
      </w:r>
      <w:r w:rsidR="00064325" w:rsidRPr="005D26D1">
        <w:rPr>
          <w:rFonts w:ascii="Segoe UI" w:hAnsi="Segoe UI" w:cs="Segoe UI"/>
        </w:rPr>
        <w:t>;</w:t>
      </w:r>
    </w:p>
    <w:p w14:paraId="249C68D9" w14:textId="77777777" w:rsidR="00064325" w:rsidRPr="005D26D1" w:rsidRDefault="00064325" w:rsidP="00D52F49">
      <w:pPr>
        <w:pStyle w:val="ListParagraph"/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1F6F03DF" w14:textId="77777777" w:rsidR="00FE48CA" w:rsidRPr="005D26D1" w:rsidRDefault="005D4A92" w:rsidP="00D52F49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Demonstrate</w:t>
      </w:r>
      <w:r w:rsidR="006D6BD9" w:rsidRPr="005D26D1">
        <w:rPr>
          <w:rFonts w:ascii="Segoe UI" w:hAnsi="Segoe UI" w:cs="Segoe UI"/>
        </w:rPr>
        <w:t xml:space="preserve"> a high l</w:t>
      </w:r>
      <w:r w:rsidR="00045CAE" w:rsidRPr="005D26D1">
        <w:rPr>
          <w:rFonts w:ascii="Segoe UI" w:hAnsi="Segoe UI" w:cs="Segoe UI"/>
        </w:rPr>
        <w:t>evel of personal motivation, take</w:t>
      </w:r>
      <w:r w:rsidR="006D6BD9" w:rsidRPr="005D26D1">
        <w:rPr>
          <w:rFonts w:ascii="Segoe UI" w:hAnsi="Segoe UI" w:cs="Segoe UI"/>
        </w:rPr>
        <w:t xml:space="preserve"> opport</w:t>
      </w:r>
      <w:r w:rsidR="00045CAE" w:rsidRPr="005D26D1">
        <w:rPr>
          <w:rFonts w:ascii="Segoe UI" w:hAnsi="Segoe UI" w:cs="Segoe UI"/>
        </w:rPr>
        <w:t>unities to learn new skills, develop strengths and examine and reflect</w:t>
      </w:r>
      <w:r w:rsidR="006D6BD9" w:rsidRPr="005D26D1">
        <w:rPr>
          <w:rFonts w:ascii="Segoe UI" w:hAnsi="Segoe UI" w:cs="Segoe UI"/>
        </w:rPr>
        <w:t xml:space="preserve"> on own performance</w:t>
      </w:r>
      <w:r w:rsidR="00064325" w:rsidRPr="005D26D1">
        <w:rPr>
          <w:rFonts w:ascii="Segoe UI" w:hAnsi="Segoe UI" w:cs="Segoe UI"/>
        </w:rPr>
        <w:t>;</w:t>
      </w:r>
    </w:p>
    <w:p w14:paraId="00F4323B" w14:textId="77777777" w:rsidR="00064325" w:rsidRPr="005D26D1" w:rsidRDefault="00064325" w:rsidP="00D52F49">
      <w:pPr>
        <w:pStyle w:val="ListParagraph"/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3337C3B5" w14:textId="77777777" w:rsidR="00F84CA4" w:rsidRPr="005D26D1" w:rsidRDefault="001935B8" w:rsidP="00D52F49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Be responsive </w:t>
      </w:r>
      <w:r w:rsidR="00321E45" w:rsidRPr="005D26D1">
        <w:rPr>
          <w:rFonts w:ascii="Segoe UI" w:hAnsi="Segoe UI" w:cs="Segoe UI"/>
        </w:rPr>
        <w:t>to the input of others and work</w:t>
      </w:r>
      <w:r w:rsidRPr="005D26D1">
        <w:rPr>
          <w:rFonts w:ascii="Segoe UI" w:hAnsi="Segoe UI" w:cs="Segoe UI"/>
        </w:rPr>
        <w:t xml:space="preserve"> to understand their perspectives</w:t>
      </w:r>
      <w:r w:rsidR="00AC792B" w:rsidRPr="005D26D1">
        <w:rPr>
          <w:rFonts w:ascii="Segoe UI" w:hAnsi="Segoe UI" w:cs="Segoe UI"/>
        </w:rPr>
        <w:t>.</w:t>
      </w:r>
    </w:p>
    <w:p w14:paraId="7D5BD6C6" w14:textId="77777777" w:rsidR="005D4A92" w:rsidRPr="005D26D1" w:rsidRDefault="005D4A92" w:rsidP="005D26D1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474B59B9" w14:textId="77777777" w:rsidR="005D4A92" w:rsidRPr="005D26D1" w:rsidRDefault="00A82EFC" w:rsidP="005D26D1">
      <w:pPr>
        <w:spacing w:after="0" w:line="240" w:lineRule="auto"/>
        <w:jc w:val="both"/>
        <w:rPr>
          <w:rFonts w:ascii="Segoe UI" w:hAnsi="Segoe UI" w:cs="Segoe UI"/>
          <w:b/>
        </w:rPr>
      </w:pPr>
      <w:r w:rsidRPr="005D26D1">
        <w:rPr>
          <w:rFonts w:ascii="Segoe UI" w:hAnsi="Segoe UI" w:cs="Segoe UI"/>
          <w:b/>
        </w:rPr>
        <w:t>Interpersonal Skills</w:t>
      </w:r>
      <w:r w:rsidR="00B27106" w:rsidRPr="005D26D1">
        <w:rPr>
          <w:rFonts w:ascii="Segoe UI" w:hAnsi="Segoe UI" w:cs="Segoe UI"/>
          <w:b/>
        </w:rPr>
        <w:t xml:space="preserve"> </w:t>
      </w:r>
    </w:p>
    <w:p w14:paraId="30BDE859" w14:textId="77777777" w:rsidR="00064325" w:rsidRPr="005D26D1" w:rsidRDefault="00064325" w:rsidP="005D26D1">
      <w:pPr>
        <w:spacing w:after="0" w:line="240" w:lineRule="auto"/>
        <w:jc w:val="both"/>
        <w:rPr>
          <w:rFonts w:ascii="Segoe UI" w:hAnsi="Segoe UI" w:cs="Segoe UI"/>
        </w:rPr>
      </w:pPr>
    </w:p>
    <w:p w14:paraId="00876585" w14:textId="77777777" w:rsidR="00FE48CA" w:rsidRPr="005D26D1" w:rsidRDefault="00321E45" w:rsidP="008B3195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Actively listen and clearly explain</w:t>
      </w:r>
      <w:r w:rsidR="001935B8" w:rsidRPr="005D26D1">
        <w:rPr>
          <w:rFonts w:ascii="Segoe UI" w:hAnsi="Segoe UI" w:cs="Segoe UI"/>
        </w:rPr>
        <w:t xml:space="preserve"> complex concepts and arguments to individuals and groups</w:t>
      </w:r>
      <w:r w:rsidR="00064325" w:rsidRPr="005D26D1">
        <w:rPr>
          <w:rFonts w:ascii="Segoe UI" w:hAnsi="Segoe UI" w:cs="Segoe UI"/>
        </w:rPr>
        <w:t>;</w:t>
      </w:r>
    </w:p>
    <w:p w14:paraId="654E41DB" w14:textId="77777777" w:rsidR="00064325" w:rsidRPr="005D26D1" w:rsidRDefault="00064325" w:rsidP="008B3195">
      <w:pPr>
        <w:pStyle w:val="ListParagraph"/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064164A7" w14:textId="77777777" w:rsidR="00064325" w:rsidRPr="00672704" w:rsidRDefault="006353FA" w:rsidP="00672704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Take responsibility for delivering high quality customer-</w:t>
      </w:r>
      <w:r w:rsidR="00767E3C" w:rsidRPr="005D26D1">
        <w:rPr>
          <w:rFonts w:ascii="Segoe UI" w:hAnsi="Segoe UI" w:cs="Segoe UI"/>
        </w:rPr>
        <w:t>focused</w:t>
      </w:r>
      <w:r w:rsidRPr="005D26D1">
        <w:rPr>
          <w:rFonts w:ascii="Segoe UI" w:hAnsi="Segoe UI" w:cs="Segoe UI"/>
        </w:rPr>
        <w:t xml:space="preserve"> services</w:t>
      </w:r>
    </w:p>
    <w:p w14:paraId="15BEFD70" w14:textId="77777777" w:rsidR="00FE48CA" w:rsidRPr="005D26D1" w:rsidRDefault="00720C27" w:rsidP="008B3195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Identify opportunities to work collaboratively with other teams</w:t>
      </w:r>
      <w:r w:rsidR="00064325" w:rsidRPr="005D26D1">
        <w:rPr>
          <w:rFonts w:ascii="Segoe UI" w:hAnsi="Segoe UI" w:cs="Segoe UI"/>
        </w:rPr>
        <w:t xml:space="preserve"> </w:t>
      </w:r>
      <w:r w:rsidRPr="005D26D1">
        <w:rPr>
          <w:rFonts w:ascii="Segoe UI" w:hAnsi="Segoe UI" w:cs="Segoe UI"/>
        </w:rPr>
        <w:t>/</w:t>
      </w:r>
      <w:r w:rsidR="00321E45" w:rsidRPr="005D26D1">
        <w:rPr>
          <w:rFonts w:ascii="Segoe UI" w:hAnsi="Segoe UI" w:cs="Segoe UI"/>
        </w:rPr>
        <w:t xml:space="preserve"> </w:t>
      </w:r>
      <w:r w:rsidRPr="005D26D1">
        <w:rPr>
          <w:rFonts w:ascii="Segoe UI" w:hAnsi="Segoe UI" w:cs="Segoe UI"/>
        </w:rPr>
        <w:t>units to solve issues</w:t>
      </w:r>
      <w:r w:rsidR="005D4A92" w:rsidRPr="005D26D1">
        <w:rPr>
          <w:rFonts w:ascii="Segoe UI" w:hAnsi="Segoe UI" w:cs="Segoe UI"/>
        </w:rPr>
        <w:t>,</w:t>
      </w:r>
      <w:r w:rsidRPr="005D26D1">
        <w:rPr>
          <w:rFonts w:ascii="Segoe UI" w:hAnsi="Segoe UI" w:cs="Segoe UI"/>
        </w:rPr>
        <w:t xml:space="preserve"> develop better processes a</w:t>
      </w:r>
      <w:r w:rsidR="00321E45" w:rsidRPr="005D26D1">
        <w:rPr>
          <w:rFonts w:ascii="Segoe UI" w:hAnsi="Segoe UI" w:cs="Segoe UI"/>
        </w:rPr>
        <w:t>nd approaches to work and share</w:t>
      </w:r>
      <w:r w:rsidRPr="005D26D1">
        <w:rPr>
          <w:rFonts w:ascii="Segoe UI" w:hAnsi="Segoe UI" w:cs="Segoe UI"/>
        </w:rPr>
        <w:t xml:space="preserve"> lessons learned</w:t>
      </w:r>
      <w:r w:rsidR="00064325" w:rsidRPr="005D26D1">
        <w:rPr>
          <w:rFonts w:ascii="Segoe UI" w:hAnsi="Segoe UI" w:cs="Segoe UI"/>
        </w:rPr>
        <w:t>;</w:t>
      </w:r>
    </w:p>
    <w:p w14:paraId="5B0D6FF4" w14:textId="77777777" w:rsidR="00064325" w:rsidRPr="005D26D1" w:rsidRDefault="00064325" w:rsidP="008B3195">
      <w:pPr>
        <w:pStyle w:val="ListParagraph"/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2D8CBB4F" w14:textId="77777777" w:rsidR="00BE4A0D" w:rsidRPr="005D26D1" w:rsidRDefault="00720C27" w:rsidP="008B3195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lastRenderedPageBreak/>
        <w:t>Identify and resolve issues with other sta</w:t>
      </w:r>
      <w:r w:rsidR="00321E45" w:rsidRPr="005D26D1">
        <w:rPr>
          <w:rFonts w:ascii="Segoe UI" w:hAnsi="Segoe UI" w:cs="Segoe UI"/>
        </w:rPr>
        <w:t>ff and stakeholders and respond</w:t>
      </w:r>
      <w:r w:rsidRPr="005D26D1">
        <w:rPr>
          <w:rFonts w:ascii="Segoe UI" w:hAnsi="Segoe UI" w:cs="Segoe UI"/>
        </w:rPr>
        <w:t xml:space="preserve"> constructively to conflict and disagreements.</w:t>
      </w:r>
    </w:p>
    <w:p w14:paraId="0AFA8D1C" w14:textId="77777777" w:rsidR="004A2700" w:rsidRDefault="004A2700" w:rsidP="005D26D1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4904229E" w14:textId="77777777" w:rsidR="00064325" w:rsidRPr="005D26D1" w:rsidRDefault="00A82EFC" w:rsidP="005D26D1">
      <w:pPr>
        <w:spacing w:after="0" w:line="240" w:lineRule="auto"/>
        <w:jc w:val="both"/>
        <w:rPr>
          <w:rFonts w:ascii="Segoe UI" w:hAnsi="Segoe UI" w:cs="Segoe UI"/>
          <w:b/>
        </w:rPr>
      </w:pPr>
      <w:r w:rsidRPr="005D26D1">
        <w:rPr>
          <w:rFonts w:ascii="Segoe UI" w:hAnsi="Segoe UI" w:cs="Segoe UI"/>
          <w:b/>
        </w:rPr>
        <w:t>Business Enablers and Technical Skills</w:t>
      </w:r>
      <w:r w:rsidR="00B27106" w:rsidRPr="005D26D1">
        <w:rPr>
          <w:rFonts w:ascii="Segoe UI" w:hAnsi="Segoe UI" w:cs="Segoe UI"/>
          <w:b/>
        </w:rPr>
        <w:t xml:space="preserve"> </w:t>
      </w:r>
    </w:p>
    <w:p w14:paraId="3EB0F11F" w14:textId="77777777" w:rsidR="00064325" w:rsidRPr="005D26D1" w:rsidRDefault="00064325" w:rsidP="004A2700">
      <w:pPr>
        <w:spacing w:after="0" w:line="240" w:lineRule="auto"/>
        <w:jc w:val="both"/>
        <w:rPr>
          <w:rFonts w:ascii="Segoe UI" w:hAnsi="Segoe UI" w:cs="Segoe UI"/>
        </w:rPr>
      </w:pPr>
    </w:p>
    <w:p w14:paraId="251F176B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Make sure team / unit understand expected goals, take responsibility for delivering on intended outcomes and acknowledge success;</w:t>
      </w:r>
    </w:p>
    <w:p w14:paraId="34D21F97" w14:textId="77777777" w:rsidR="00064325" w:rsidRPr="005D26D1" w:rsidRDefault="00064325" w:rsidP="004A2700">
      <w:pPr>
        <w:pStyle w:val="ListParagraph"/>
        <w:spacing w:after="0" w:line="240" w:lineRule="auto"/>
        <w:ind w:left="360"/>
        <w:jc w:val="both"/>
        <w:rPr>
          <w:rFonts w:ascii="Segoe UI" w:hAnsi="Segoe UI" w:cs="Segoe UI"/>
        </w:rPr>
      </w:pPr>
    </w:p>
    <w:p w14:paraId="7C12B4C6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Ensure current work plans and activities support and are consistent with organisational change initiatives;</w:t>
      </w:r>
    </w:p>
    <w:p w14:paraId="74AE16B9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55AAAEB7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Anticipate, identify and address issues and potential problems working towards sustainable solutions and outcomes;</w:t>
      </w:r>
    </w:p>
    <w:p w14:paraId="0FFD97E5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0EB8F7DF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Ensure that actions of self and others are focused on achieving organisational outcomes;</w:t>
      </w:r>
    </w:p>
    <w:p w14:paraId="6909EB05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3C8A03D2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Take account of financial implications and return on investment when planning financial transactions;</w:t>
      </w:r>
    </w:p>
    <w:p w14:paraId="15C16370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3710727D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Identify ways to leverage the value of technology to achieve team/ unit outcomes, using the existing technology of the business;</w:t>
      </w:r>
    </w:p>
    <w:p w14:paraId="0D050519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14A141D6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Be aware of procurement </w:t>
      </w:r>
      <w:r w:rsidR="00BA58D0">
        <w:rPr>
          <w:rFonts w:ascii="Segoe UI" w:hAnsi="Segoe UI" w:cs="Segoe UI"/>
        </w:rPr>
        <w:t xml:space="preserve">procedures </w:t>
      </w:r>
      <w:r w:rsidRPr="005D26D1">
        <w:rPr>
          <w:rFonts w:ascii="Segoe UI" w:hAnsi="Segoe UI" w:cs="Segoe UI"/>
        </w:rPr>
        <w:t>and contract management risks and actions to mitigate these;</w:t>
      </w:r>
    </w:p>
    <w:p w14:paraId="09677999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61B0A7AA" w14:textId="77777777" w:rsidR="00064325" w:rsidRPr="005D26D1" w:rsidRDefault="00064325" w:rsidP="004A2700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Evaluate progress and identify improvements for future projects.</w:t>
      </w:r>
    </w:p>
    <w:p w14:paraId="511D10BB" w14:textId="77777777" w:rsidR="00064325" w:rsidRPr="005D26D1" w:rsidRDefault="00064325" w:rsidP="004A270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6317A5F5" w14:textId="77777777" w:rsidR="00B27106" w:rsidRPr="005D26D1" w:rsidRDefault="00E1716E" w:rsidP="00BA58D0">
      <w:pPr>
        <w:spacing w:after="0" w:line="240" w:lineRule="auto"/>
        <w:rPr>
          <w:rFonts w:ascii="Segoe UI" w:hAnsi="Segoe UI" w:cs="Segoe UI"/>
          <w:b/>
        </w:rPr>
      </w:pPr>
      <w:r w:rsidRPr="005D26D1">
        <w:rPr>
          <w:rFonts w:ascii="Segoe UI" w:hAnsi="Segoe UI" w:cs="Segoe UI"/>
          <w:b/>
        </w:rPr>
        <w:t>Leadership / Management</w:t>
      </w:r>
      <w:r w:rsidR="00B27106" w:rsidRPr="005D26D1">
        <w:rPr>
          <w:rFonts w:ascii="Segoe UI" w:hAnsi="Segoe UI" w:cs="Segoe UI"/>
          <w:b/>
        </w:rPr>
        <w:t xml:space="preserve"> </w:t>
      </w:r>
      <w:r w:rsidR="00BA58D0">
        <w:rPr>
          <w:rFonts w:ascii="Segoe UI" w:hAnsi="Segoe UI" w:cs="Segoe UI"/>
          <w:b/>
        </w:rPr>
        <w:br/>
      </w:r>
    </w:p>
    <w:p w14:paraId="1D46818C" w14:textId="77777777" w:rsidR="00064325" w:rsidRPr="005D26D1" w:rsidRDefault="00064325" w:rsidP="00BA58D0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Provide timely feedback to staff and address and resolve performance issues that impact on team outcomes;</w:t>
      </w:r>
    </w:p>
    <w:p w14:paraId="34E48DA9" w14:textId="77777777" w:rsidR="00064325" w:rsidRPr="005D26D1" w:rsidRDefault="00064325" w:rsidP="00BA58D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3F1B4FE8" w14:textId="77777777" w:rsidR="00064325" w:rsidRPr="005D26D1" w:rsidRDefault="00064325" w:rsidP="00BA58D0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Promote a sense of purpose by ensuring the team understands the performance outcomes and the strategic direction of the business;</w:t>
      </w:r>
    </w:p>
    <w:p w14:paraId="15D54403" w14:textId="77777777" w:rsidR="00064325" w:rsidRPr="005D26D1" w:rsidRDefault="00064325" w:rsidP="00BA58D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319EDA91" w14:textId="77777777" w:rsidR="00064325" w:rsidRPr="005D26D1" w:rsidRDefault="00064325" w:rsidP="00BA58D0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Monitor and communicate performance standards to desired outcomes;</w:t>
      </w:r>
    </w:p>
    <w:p w14:paraId="3633BE59" w14:textId="77777777" w:rsidR="00064325" w:rsidRPr="005D26D1" w:rsidRDefault="00064325" w:rsidP="00BA58D0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7A1A35B8" w14:textId="77777777" w:rsidR="002E0A6C" w:rsidRDefault="00064325" w:rsidP="00673580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Segoe UI" w:hAnsi="Segoe UI" w:cs="Segoe UI"/>
        </w:rPr>
      </w:pPr>
      <w:r w:rsidRPr="00672704">
        <w:rPr>
          <w:rFonts w:ascii="Segoe UI" w:hAnsi="Segoe UI" w:cs="Segoe UI"/>
        </w:rPr>
        <w:t>Provide guidance, coaching and engage staff in change process and recognise cultural barriers that undermine chan</w:t>
      </w:r>
      <w:r w:rsidR="00672704" w:rsidRPr="00672704">
        <w:rPr>
          <w:rFonts w:ascii="Segoe UI" w:hAnsi="Segoe UI" w:cs="Segoe UI"/>
        </w:rPr>
        <w:t>ge</w:t>
      </w:r>
    </w:p>
    <w:p w14:paraId="5A8BC86E" w14:textId="77777777" w:rsidR="00672704" w:rsidRPr="00672704" w:rsidRDefault="00672704" w:rsidP="00672704">
      <w:pPr>
        <w:pStyle w:val="ListParagraph"/>
        <w:rPr>
          <w:rFonts w:ascii="Segoe UI" w:hAnsi="Segoe UI" w:cs="Segoe UI"/>
        </w:rPr>
      </w:pPr>
    </w:p>
    <w:p w14:paraId="3F951614" w14:textId="77777777" w:rsidR="00672704" w:rsidRPr="00672704" w:rsidRDefault="00672704" w:rsidP="00672704">
      <w:pPr>
        <w:pStyle w:val="ListParagraph"/>
        <w:spacing w:after="0" w:line="240" w:lineRule="auto"/>
        <w:ind w:left="360"/>
        <w:rPr>
          <w:rFonts w:ascii="Segoe UI" w:hAnsi="Segoe UI" w:cs="Segoe UI"/>
        </w:rPr>
      </w:pPr>
    </w:p>
    <w:p w14:paraId="1AFBC0FB" w14:textId="77777777" w:rsidR="00CF1737" w:rsidRDefault="00CF1737" w:rsidP="005D26D1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557CC93E" w14:textId="439DE234" w:rsidR="00F5027F" w:rsidRDefault="00064325" w:rsidP="005D26D1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5D26D1">
        <w:rPr>
          <w:rFonts w:ascii="Segoe UI" w:eastAsiaTheme="minorHAnsi" w:hAnsi="Segoe UI" w:cs="Segoe UI"/>
          <w:b/>
          <w:bCs/>
          <w:kern w:val="32"/>
          <w:lang w:val="en-AU"/>
        </w:rPr>
        <w:lastRenderedPageBreak/>
        <w:t>QUALIFICATIONS</w:t>
      </w:r>
    </w:p>
    <w:p w14:paraId="2F413068" w14:textId="77777777" w:rsidR="002E0A6C" w:rsidRPr="005D26D1" w:rsidRDefault="002E0A6C" w:rsidP="005D26D1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14B6537F" w14:textId="38B955CE" w:rsidR="004351EE" w:rsidRPr="005D26D1" w:rsidRDefault="00476F1C" w:rsidP="004351E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5D26D1">
        <w:rPr>
          <w:rFonts w:ascii="Segoe UI" w:hAnsi="Segoe UI" w:cs="Segoe UI"/>
          <w:b/>
          <w:color w:val="000000"/>
          <w:u w:val="single"/>
          <w:lang w:val="en-AU"/>
        </w:rPr>
        <w:t>Essential</w:t>
      </w:r>
      <w:r w:rsidR="00F841C2">
        <w:rPr>
          <w:rFonts w:ascii="Segoe UI" w:hAnsi="Segoe UI" w:cs="Segoe UI"/>
          <w:b/>
          <w:color w:val="000000"/>
          <w:u w:val="single"/>
          <w:lang w:val="en-AU"/>
        </w:rPr>
        <w:br/>
      </w:r>
    </w:p>
    <w:p w14:paraId="5F9084C6" w14:textId="54506896" w:rsidR="00D633DD" w:rsidRPr="00CF1737" w:rsidRDefault="00D633DD" w:rsidP="00CF1737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CF1737">
        <w:rPr>
          <w:rFonts w:ascii="Segoe UI" w:hAnsi="Segoe UI" w:cs="Segoe UI"/>
        </w:rPr>
        <w:t xml:space="preserve">Minimum Certificate III in Management or equivalent or demonstrated solid contemporary experience in </w:t>
      </w:r>
      <w:r w:rsidR="00E0473F" w:rsidRPr="00CF1737">
        <w:rPr>
          <w:rFonts w:ascii="Segoe UI" w:hAnsi="Segoe UI" w:cs="Segoe UI"/>
        </w:rPr>
        <w:t xml:space="preserve">leadership </w:t>
      </w:r>
      <w:r w:rsidRPr="00CF1737">
        <w:rPr>
          <w:rFonts w:ascii="Segoe UI" w:hAnsi="Segoe UI" w:cs="Segoe UI"/>
        </w:rPr>
        <w:t>in a related field</w:t>
      </w:r>
    </w:p>
    <w:p w14:paraId="36C5919E" w14:textId="5A27AA45" w:rsidR="00765E98" w:rsidRPr="00CF1737" w:rsidRDefault="00765E98" w:rsidP="00CF1737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CF1737">
        <w:rPr>
          <w:rFonts w:ascii="Segoe UI" w:hAnsi="Segoe UI" w:cs="Segoe UI"/>
        </w:rPr>
        <w:t>Automotive trade qualifications</w:t>
      </w:r>
    </w:p>
    <w:p w14:paraId="4ABEA753" w14:textId="77777777" w:rsidR="00D633DD" w:rsidRPr="00CF1737" w:rsidRDefault="00D633DD" w:rsidP="00CF1737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CB4FE4">
        <w:rPr>
          <w:rFonts w:ascii="Segoe UI" w:hAnsi="Segoe UI" w:cs="Segoe UI"/>
        </w:rPr>
        <w:t>AI</w:t>
      </w:r>
      <w:r>
        <w:rPr>
          <w:rFonts w:ascii="Segoe UI" w:hAnsi="Segoe UI" w:cs="Segoe UI"/>
        </w:rPr>
        <w:t>S Examiner licence or willing to obtain.</w:t>
      </w:r>
    </w:p>
    <w:p w14:paraId="5470258D" w14:textId="163A8950" w:rsidR="00765E98" w:rsidRPr="00CF1737" w:rsidRDefault="00765E98" w:rsidP="00CF1737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CF1737">
        <w:rPr>
          <w:rFonts w:ascii="Segoe UI" w:hAnsi="Segoe UI" w:cs="Segoe UI"/>
        </w:rPr>
        <w:t xml:space="preserve">Current </w:t>
      </w:r>
      <w:r w:rsidR="00EE7F10">
        <w:rPr>
          <w:rFonts w:ascii="Segoe UI" w:hAnsi="Segoe UI" w:cs="Segoe UI"/>
        </w:rPr>
        <w:t>C</w:t>
      </w:r>
      <w:r w:rsidR="00E0473F" w:rsidRPr="00CF1737">
        <w:rPr>
          <w:rFonts w:ascii="Segoe UI" w:hAnsi="Segoe UI" w:cs="Segoe UI"/>
        </w:rPr>
        <w:t xml:space="preserve">lass </w:t>
      </w:r>
      <w:r w:rsidR="00EE7F10">
        <w:rPr>
          <w:rFonts w:ascii="Segoe UI" w:hAnsi="Segoe UI" w:cs="Segoe UI"/>
        </w:rPr>
        <w:t>C</w:t>
      </w:r>
      <w:r w:rsidR="00E0473F" w:rsidRPr="00CF1737">
        <w:rPr>
          <w:rFonts w:ascii="Segoe UI" w:hAnsi="Segoe UI" w:cs="Segoe UI"/>
        </w:rPr>
        <w:t xml:space="preserve"> </w:t>
      </w:r>
      <w:r w:rsidR="00EE7F10">
        <w:rPr>
          <w:rFonts w:ascii="Segoe UI" w:hAnsi="Segoe UI" w:cs="Segoe UI"/>
        </w:rPr>
        <w:t>D</w:t>
      </w:r>
      <w:r w:rsidR="00E0473F" w:rsidRPr="00CF1737">
        <w:rPr>
          <w:rFonts w:ascii="Segoe UI" w:hAnsi="Segoe UI" w:cs="Segoe UI"/>
        </w:rPr>
        <w:t xml:space="preserve">rivers licence </w:t>
      </w:r>
    </w:p>
    <w:p w14:paraId="00FF3B97" w14:textId="09B62FC8" w:rsidR="00D56E3E" w:rsidRPr="00CF1737" w:rsidRDefault="00D56E3E" w:rsidP="00CF1737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CF1737">
        <w:rPr>
          <w:rFonts w:ascii="Segoe UI" w:hAnsi="Segoe UI" w:cs="Segoe UI"/>
        </w:rPr>
        <w:t xml:space="preserve">White </w:t>
      </w:r>
      <w:r w:rsidR="00E0473F" w:rsidRPr="00CF1737">
        <w:rPr>
          <w:rFonts w:ascii="Segoe UI" w:hAnsi="Segoe UI" w:cs="Segoe UI"/>
        </w:rPr>
        <w:t>c</w:t>
      </w:r>
      <w:r w:rsidRPr="00CF1737">
        <w:rPr>
          <w:rFonts w:ascii="Segoe UI" w:hAnsi="Segoe UI" w:cs="Segoe UI"/>
        </w:rPr>
        <w:t>ard or willingness to obtain</w:t>
      </w:r>
    </w:p>
    <w:p w14:paraId="6D5D732D" w14:textId="77777777" w:rsidR="00765E98" w:rsidRDefault="00765E98" w:rsidP="00765E98">
      <w:pPr>
        <w:spacing w:after="0" w:line="240" w:lineRule="auto"/>
        <w:contextualSpacing/>
        <w:rPr>
          <w:rFonts w:ascii="Segoe UI" w:hAnsi="Segoe UI" w:cs="Segoe UI"/>
          <w:b/>
          <w:color w:val="000000"/>
          <w:u w:val="single"/>
          <w:lang w:val="en-AU"/>
        </w:rPr>
      </w:pPr>
    </w:p>
    <w:p w14:paraId="35188733" w14:textId="77777777" w:rsidR="00B27106" w:rsidRPr="005D26D1" w:rsidRDefault="00B27106" w:rsidP="00765E98">
      <w:pPr>
        <w:spacing w:after="0" w:line="240" w:lineRule="auto"/>
        <w:contextualSpacing/>
        <w:rPr>
          <w:rFonts w:ascii="Segoe UI" w:hAnsi="Segoe UI" w:cs="Segoe UI"/>
          <w:b/>
          <w:color w:val="000000"/>
          <w:u w:val="single"/>
          <w:lang w:val="en-AU"/>
        </w:rPr>
      </w:pPr>
      <w:r w:rsidRPr="005D26D1">
        <w:rPr>
          <w:rFonts w:ascii="Segoe UI" w:hAnsi="Segoe UI" w:cs="Segoe UI"/>
          <w:b/>
          <w:color w:val="000000"/>
          <w:u w:val="single"/>
          <w:lang w:val="en-AU"/>
        </w:rPr>
        <w:t>Desirable</w:t>
      </w:r>
      <w:r w:rsidR="00C76330">
        <w:rPr>
          <w:rFonts w:ascii="Segoe UI" w:hAnsi="Segoe UI" w:cs="Segoe UI"/>
          <w:b/>
          <w:color w:val="000000"/>
          <w:u w:val="single"/>
          <w:lang w:val="en-AU"/>
        </w:rPr>
        <w:br/>
      </w:r>
    </w:p>
    <w:p w14:paraId="09078121" w14:textId="7EE105F9" w:rsidR="00534B30" w:rsidRPr="005D26D1" w:rsidRDefault="007C2C1C" w:rsidP="005D26D1">
      <w:pPr>
        <w:pStyle w:val="ListBullet"/>
        <w:numPr>
          <w:ilvl w:val="0"/>
          <w:numId w:val="19"/>
        </w:numPr>
        <w:spacing w:line="240" w:lineRule="auto"/>
        <w:rPr>
          <w:rFonts w:ascii="Segoe UI" w:hAnsi="Segoe UI" w:cs="Segoe UI"/>
          <w:szCs w:val="22"/>
        </w:rPr>
      </w:pPr>
      <w:r w:rsidRPr="005D26D1">
        <w:rPr>
          <w:rFonts w:ascii="Segoe UI" w:hAnsi="Segoe UI" w:cs="Segoe UI"/>
          <w:szCs w:val="22"/>
        </w:rPr>
        <w:t xml:space="preserve">MR </w:t>
      </w:r>
      <w:r w:rsidR="00E0473F">
        <w:rPr>
          <w:rFonts w:ascii="Segoe UI" w:hAnsi="Segoe UI" w:cs="Segoe UI"/>
          <w:szCs w:val="22"/>
        </w:rPr>
        <w:t>t</w:t>
      </w:r>
      <w:r w:rsidR="00534B30" w:rsidRPr="005D26D1">
        <w:rPr>
          <w:rFonts w:ascii="Segoe UI" w:hAnsi="Segoe UI" w:cs="Segoe UI"/>
          <w:szCs w:val="22"/>
        </w:rPr>
        <w:t xml:space="preserve">ruck </w:t>
      </w:r>
      <w:r w:rsidR="00E0473F">
        <w:rPr>
          <w:rFonts w:ascii="Segoe UI" w:hAnsi="Segoe UI" w:cs="Segoe UI"/>
          <w:szCs w:val="22"/>
        </w:rPr>
        <w:t>l</w:t>
      </w:r>
      <w:r w:rsidR="00534B30" w:rsidRPr="005D26D1">
        <w:rPr>
          <w:rFonts w:ascii="Segoe UI" w:hAnsi="Segoe UI" w:cs="Segoe UI"/>
          <w:szCs w:val="22"/>
        </w:rPr>
        <w:t>icence</w:t>
      </w:r>
    </w:p>
    <w:p w14:paraId="1C53E436" w14:textId="77777777" w:rsidR="00F5027F" w:rsidRPr="005D26D1" w:rsidRDefault="00F5027F" w:rsidP="005D26D1">
      <w:pPr>
        <w:pStyle w:val="ListBullet"/>
        <w:numPr>
          <w:ilvl w:val="0"/>
          <w:numId w:val="0"/>
        </w:numPr>
        <w:spacing w:line="240" w:lineRule="auto"/>
        <w:ind w:left="360" w:hanging="360"/>
        <w:rPr>
          <w:rFonts w:ascii="Segoe UI" w:hAnsi="Segoe UI" w:cs="Segoe UI"/>
          <w:szCs w:val="22"/>
        </w:rPr>
      </w:pPr>
    </w:p>
    <w:p w14:paraId="59669BCB" w14:textId="77777777" w:rsidR="00534B30" w:rsidRPr="005D26D1" w:rsidRDefault="00F5027F" w:rsidP="005D26D1">
      <w:pPr>
        <w:pStyle w:val="ListBullet"/>
        <w:numPr>
          <w:ilvl w:val="0"/>
          <w:numId w:val="0"/>
        </w:numPr>
        <w:spacing w:line="240" w:lineRule="auto"/>
        <w:ind w:left="360" w:hanging="360"/>
        <w:rPr>
          <w:rFonts w:ascii="Segoe UI" w:hAnsi="Segoe UI" w:cs="Segoe UI"/>
          <w:b/>
          <w:i/>
          <w:szCs w:val="22"/>
        </w:rPr>
      </w:pPr>
      <w:r w:rsidRPr="005D26D1">
        <w:rPr>
          <w:rFonts w:ascii="Segoe UI" w:hAnsi="Segoe UI" w:cs="Segoe UI"/>
          <w:b/>
          <w:szCs w:val="22"/>
        </w:rPr>
        <w:t>Experience</w:t>
      </w:r>
      <w:r w:rsidR="005D4A92" w:rsidRPr="005D26D1">
        <w:rPr>
          <w:rFonts w:ascii="Segoe UI" w:hAnsi="Segoe UI" w:cs="Segoe UI"/>
          <w:b/>
          <w:szCs w:val="22"/>
        </w:rPr>
        <w:t xml:space="preserve"> </w:t>
      </w:r>
      <w:r w:rsidR="00193575">
        <w:rPr>
          <w:rFonts w:ascii="Segoe UI" w:hAnsi="Segoe UI" w:cs="Segoe UI"/>
          <w:b/>
          <w:szCs w:val="22"/>
        </w:rPr>
        <w:br/>
      </w:r>
    </w:p>
    <w:p w14:paraId="5073B315" w14:textId="77777777" w:rsidR="00E20AE0" w:rsidRPr="005D26D1" w:rsidRDefault="00E20AE0" w:rsidP="005D26D1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Excellent skills and demonstrated experience leading and developing a team to achieve agreed goals and outcomes.</w:t>
      </w:r>
    </w:p>
    <w:p w14:paraId="01A9FB88" w14:textId="77777777" w:rsidR="00E20AE0" w:rsidRPr="005D26D1" w:rsidRDefault="00E20AE0" w:rsidP="005D26D1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>A customer service ethos and a demonstrated customer-centric approach to service provision.</w:t>
      </w:r>
    </w:p>
    <w:p w14:paraId="71234E25" w14:textId="77777777" w:rsidR="00E20AE0" w:rsidRPr="005D26D1" w:rsidRDefault="00E20AE0" w:rsidP="005D26D1">
      <w:pPr>
        <w:pStyle w:val="ListParagraph"/>
        <w:numPr>
          <w:ilvl w:val="0"/>
          <w:numId w:val="19"/>
        </w:numPr>
        <w:spacing w:after="0" w:line="240" w:lineRule="auto"/>
        <w:rPr>
          <w:rFonts w:ascii="Segoe UI" w:hAnsi="Segoe UI" w:cs="Segoe UI"/>
        </w:rPr>
      </w:pPr>
      <w:r w:rsidRPr="005D26D1">
        <w:rPr>
          <w:rFonts w:ascii="Segoe UI" w:hAnsi="Segoe UI" w:cs="Segoe UI"/>
        </w:rPr>
        <w:t xml:space="preserve">High quality problem solving skills and a demonstrated ability to effectively adjust plans and schedules. </w:t>
      </w:r>
    </w:p>
    <w:p w14:paraId="46EF69F4" w14:textId="77777777" w:rsidR="000E5F03" w:rsidRPr="000E5F03" w:rsidRDefault="000E5F03" w:rsidP="000E5F03">
      <w:pPr>
        <w:numPr>
          <w:ilvl w:val="0"/>
          <w:numId w:val="19"/>
        </w:numPr>
        <w:tabs>
          <w:tab w:val="left" w:pos="2925"/>
        </w:tabs>
        <w:spacing w:after="0" w:line="240" w:lineRule="auto"/>
        <w:rPr>
          <w:rFonts w:ascii="Segoe UI" w:hAnsi="Segoe UI" w:cs="Segoe UI"/>
          <w:lang w:val="en-AU"/>
        </w:rPr>
      </w:pPr>
      <w:r w:rsidRPr="000E5F03">
        <w:rPr>
          <w:rFonts w:ascii="Segoe UI" w:hAnsi="Segoe UI" w:cs="Segoe UI"/>
          <w:lang w:val="en-AU"/>
        </w:rPr>
        <w:t>Sound knowledge and experience in sourcing parts, parts procurement, receipting and all facets of work order management</w:t>
      </w:r>
    </w:p>
    <w:p w14:paraId="69C096D2" w14:textId="3614A208" w:rsidR="00534B30" w:rsidRPr="005D26D1" w:rsidRDefault="007C2C1C" w:rsidP="005D26D1">
      <w:pPr>
        <w:numPr>
          <w:ilvl w:val="0"/>
          <w:numId w:val="19"/>
        </w:numPr>
        <w:tabs>
          <w:tab w:val="left" w:pos="2925"/>
        </w:tabs>
        <w:spacing w:after="0" w:line="240" w:lineRule="auto"/>
        <w:rPr>
          <w:rFonts w:ascii="Segoe UI" w:hAnsi="Segoe UI" w:cs="Segoe UI"/>
          <w:lang w:val="en-AU"/>
        </w:rPr>
      </w:pPr>
      <w:r w:rsidRPr="005D26D1">
        <w:rPr>
          <w:rFonts w:ascii="Segoe UI" w:hAnsi="Segoe UI" w:cs="Segoe UI"/>
          <w:lang w:val="en-AU"/>
        </w:rPr>
        <w:t>K</w:t>
      </w:r>
      <w:r w:rsidR="00534B30" w:rsidRPr="005D26D1">
        <w:rPr>
          <w:rFonts w:ascii="Segoe UI" w:hAnsi="Segoe UI" w:cs="Segoe UI"/>
          <w:lang w:val="en-AU"/>
        </w:rPr>
        <w:t xml:space="preserve">nowledge </w:t>
      </w:r>
      <w:r w:rsidR="00B7417E" w:rsidRPr="005D26D1">
        <w:rPr>
          <w:rFonts w:ascii="Segoe UI" w:hAnsi="Segoe UI" w:cs="Segoe UI"/>
          <w:lang w:val="en-AU"/>
        </w:rPr>
        <w:t>and experience with asset management systems</w:t>
      </w:r>
    </w:p>
    <w:p w14:paraId="1C66E6AF" w14:textId="77777777" w:rsidR="00534B30" w:rsidRPr="005D26D1" w:rsidRDefault="007C2C1C" w:rsidP="005D26D1">
      <w:pPr>
        <w:numPr>
          <w:ilvl w:val="0"/>
          <w:numId w:val="19"/>
        </w:numPr>
        <w:tabs>
          <w:tab w:val="left" w:pos="2925"/>
        </w:tabs>
        <w:spacing w:after="0" w:line="240" w:lineRule="auto"/>
        <w:rPr>
          <w:rFonts w:ascii="Segoe UI" w:hAnsi="Segoe UI" w:cs="Segoe UI"/>
          <w:lang w:val="en-AU"/>
        </w:rPr>
      </w:pPr>
      <w:r w:rsidRPr="005D26D1">
        <w:rPr>
          <w:rFonts w:ascii="Segoe UI" w:hAnsi="Segoe UI" w:cs="Segoe UI"/>
          <w:lang w:val="en-AU"/>
        </w:rPr>
        <w:t>K</w:t>
      </w:r>
      <w:r w:rsidR="00534B30" w:rsidRPr="005D26D1">
        <w:rPr>
          <w:rFonts w:ascii="Segoe UI" w:hAnsi="Segoe UI" w:cs="Segoe UI"/>
          <w:lang w:val="en-AU"/>
        </w:rPr>
        <w:t xml:space="preserve">nowledge in </w:t>
      </w:r>
      <w:r w:rsidR="0077622B" w:rsidRPr="005D26D1">
        <w:rPr>
          <w:rFonts w:ascii="Segoe UI" w:hAnsi="Segoe UI" w:cs="Segoe UI"/>
          <w:lang w:val="en-AU"/>
        </w:rPr>
        <w:t xml:space="preserve">business software applications. </w:t>
      </w:r>
    </w:p>
    <w:p w14:paraId="52DC75FD" w14:textId="12589F68" w:rsidR="00D633DD" w:rsidRPr="00D633DD" w:rsidRDefault="00D633DD" w:rsidP="005D26D1">
      <w:pPr>
        <w:numPr>
          <w:ilvl w:val="0"/>
          <w:numId w:val="19"/>
        </w:num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>
        <w:rPr>
          <w:rFonts w:ascii="Segoe UI" w:hAnsi="Segoe UI" w:cs="Segoe UI"/>
          <w:lang w:val="en-AU"/>
        </w:rPr>
        <w:t xml:space="preserve">Sound </w:t>
      </w:r>
      <w:r w:rsidR="00B7417E">
        <w:rPr>
          <w:rFonts w:ascii="Segoe UI" w:hAnsi="Segoe UI" w:cs="Segoe UI"/>
          <w:lang w:val="en-AU"/>
        </w:rPr>
        <w:t>k</w:t>
      </w:r>
      <w:r>
        <w:rPr>
          <w:rFonts w:ascii="Segoe UI" w:hAnsi="Segoe UI" w:cs="Segoe UI"/>
          <w:lang w:val="en-AU"/>
        </w:rPr>
        <w:t>nowledge of MS suite of software programs</w:t>
      </w:r>
      <w:r w:rsidR="00B7417E">
        <w:rPr>
          <w:rFonts w:ascii="Segoe UI" w:hAnsi="Segoe UI" w:cs="Segoe UI"/>
          <w:lang w:val="en-AU"/>
        </w:rPr>
        <w:t xml:space="preserve"> including Excel</w:t>
      </w:r>
      <w:r>
        <w:rPr>
          <w:rFonts w:ascii="Segoe UI" w:hAnsi="Segoe UI" w:cs="Segoe UI"/>
          <w:lang w:val="en-AU"/>
        </w:rPr>
        <w:t xml:space="preserve">. </w:t>
      </w:r>
    </w:p>
    <w:p w14:paraId="2EB66147" w14:textId="77777777" w:rsidR="00765E98" w:rsidRDefault="00765E98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25BEBAB5" w14:textId="77777777" w:rsidR="00B27106" w:rsidRPr="005D26D1" w:rsidRDefault="00B27106" w:rsidP="005D26D1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5D26D1">
        <w:rPr>
          <w:rStyle w:val="Heading1Char"/>
          <w:rFonts w:ascii="Segoe UI" w:hAnsi="Segoe UI" w:cs="Segoe UI"/>
          <w:sz w:val="22"/>
          <w:szCs w:val="22"/>
        </w:rPr>
        <w:t>Key Relationships</w:t>
      </w:r>
      <w:r w:rsidR="00E77E67" w:rsidRPr="005D26D1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064325" w:rsidRPr="005D26D1" w14:paraId="0387C0F9" w14:textId="77777777" w:rsidTr="009F0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8A65" w14:textId="77777777" w:rsidR="00064325" w:rsidRPr="005D26D1" w:rsidRDefault="00064325" w:rsidP="005D26D1">
            <w:pPr>
              <w:pStyle w:val="TableText"/>
              <w:keepNext/>
              <w:spacing w:before="0" w:after="0" w:line="240" w:lineRule="auto"/>
              <w:rPr>
                <w:rFonts w:ascii="Segoe UI" w:eastAsiaTheme="minorEastAsia" w:hAnsi="Segoe UI" w:cs="Segoe UI"/>
                <w:b w:val="0"/>
                <w:color w:val="FFFFFF" w:themeColor="background1"/>
                <w:sz w:val="22"/>
                <w:szCs w:val="22"/>
                <w:lang w:val="en-US"/>
              </w:rPr>
            </w:pPr>
            <w:r w:rsidRPr="005D26D1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19F6" w14:textId="77777777" w:rsidR="00064325" w:rsidRPr="005D26D1" w:rsidRDefault="00064325" w:rsidP="005D26D1">
            <w:pPr>
              <w:pStyle w:val="TableText"/>
              <w:keepNext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FFFFFF" w:themeColor="background1"/>
                <w:sz w:val="22"/>
                <w:szCs w:val="22"/>
              </w:rPr>
            </w:pPr>
            <w:r w:rsidRPr="005D26D1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External</w:t>
            </w:r>
          </w:p>
        </w:tc>
      </w:tr>
      <w:tr w:rsidR="00EE7F10" w:rsidRPr="005D26D1" w14:paraId="5C55A238" w14:textId="77777777" w:rsidTr="009F0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B254" w14:textId="77777777" w:rsidR="00EE7F10" w:rsidRPr="005D26D1" w:rsidRDefault="00EE7F10" w:rsidP="005D26D1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5D26D1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Leadership Team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F7E4" w14:textId="6CE81386" w:rsidR="00EE7F10" w:rsidRPr="005D26D1" w:rsidRDefault="00EE7F10" w:rsidP="005D26D1">
            <w:pPr>
              <w:pStyle w:val="TableText"/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</w:p>
        </w:tc>
      </w:tr>
      <w:tr w:rsidR="00EE7F10" w:rsidRPr="005D26D1" w14:paraId="0F617242" w14:textId="77777777" w:rsidTr="00CF1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279E" w14:textId="77777777" w:rsidR="00EE7F10" w:rsidRPr="005D26D1" w:rsidRDefault="00EE7F10" w:rsidP="005D26D1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5D26D1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BA1B" w14:textId="1E41E51B" w:rsidR="00EE7F10" w:rsidRPr="005D26D1" w:rsidRDefault="00EE7F10" w:rsidP="005D26D1">
            <w:pPr>
              <w:pStyle w:val="TableText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EE7F10" w:rsidRPr="005D26D1" w14:paraId="34EDCE05" w14:textId="77777777" w:rsidTr="00CF1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EC64" w14:textId="27CD29CB" w:rsidR="00EE7F10" w:rsidRPr="005D26D1" w:rsidRDefault="00EE7F10" w:rsidP="00EE7F10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A461" w14:textId="22C2C5E5" w:rsidR="00EE7F10" w:rsidRPr="005D26D1" w:rsidRDefault="00EE7F10" w:rsidP="00EE7F10">
            <w:pPr>
              <w:pStyle w:val="TableText"/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Community Organisations – service clubs etc.</w:t>
            </w:r>
          </w:p>
        </w:tc>
      </w:tr>
      <w:tr w:rsidR="00EE7F10" w:rsidRPr="005D26D1" w14:paraId="6961B373" w14:textId="77777777" w:rsidTr="00FA3136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24EA" w14:textId="642E435A" w:rsidR="00EE7F10" w:rsidRPr="007E5680" w:rsidRDefault="00EE7F10" w:rsidP="00EE7F10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16AD" w14:textId="08FC7E1B" w:rsidR="00EE7F10" w:rsidRPr="007E5680" w:rsidRDefault="00EE7F10" w:rsidP="00EE7F10">
            <w:pPr>
              <w:pStyle w:val="TableText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Professional/Industry associations including Unions</w:t>
            </w:r>
          </w:p>
        </w:tc>
      </w:tr>
      <w:tr w:rsidR="00EE7F10" w:rsidRPr="005D26D1" w14:paraId="42924388" w14:textId="77777777" w:rsidTr="00F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2F77" w14:textId="77777777" w:rsidR="00EE7F10" w:rsidRPr="007E5680" w:rsidRDefault="00EE7F10" w:rsidP="00EE7F10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99E8" w14:textId="64A6E061" w:rsidR="00EE7F10" w:rsidRPr="007E5680" w:rsidRDefault="00EE7F10" w:rsidP="00EE7F10">
            <w:pPr>
              <w:pStyle w:val="TableText"/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EE7F10" w:rsidRPr="005D26D1" w14:paraId="384E031B" w14:textId="77777777" w:rsidTr="00FA3136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D034" w14:textId="77777777" w:rsidR="00EE7F10" w:rsidRPr="007E5680" w:rsidRDefault="00EE7F10" w:rsidP="00EE7F10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3062" w14:textId="6489E958" w:rsidR="00EE7F10" w:rsidRPr="007E5680" w:rsidRDefault="00EE7F10" w:rsidP="00EE7F10">
            <w:pPr>
              <w:pStyle w:val="TableText"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EE7F10" w:rsidRPr="005D26D1" w14:paraId="1D8C7219" w14:textId="77777777" w:rsidTr="00F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F1A0" w14:textId="77777777" w:rsidR="00EE7F10" w:rsidRPr="007E5680" w:rsidRDefault="00EE7F10" w:rsidP="00EE7F10">
            <w:pPr>
              <w:pStyle w:val="TableText"/>
              <w:spacing w:before="0" w:after="0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756B" w14:textId="72AEA066" w:rsidR="00EE7F10" w:rsidRPr="007E5680" w:rsidRDefault="00EE7F10" w:rsidP="00EE7F10">
            <w:pPr>
              <w:pStyle w:val="TableText"/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</w:tbl>
    <w:p w14:paraId="608E34A7" w14:textId="77777777" w:rsidR="00B27106" w:rsidRPr="005D26D1" w:rsidRDefault="00B27106" w:rsidP="005D26D1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sectPr w:rsidR="00B27106" w:rsidRPr="005D26D1" w:rsidSect="005B14FF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B775A" w14:textId="77777777" w:rsidR="005B12E9" w:rsidRDefault="005B12E9" w:rsidP="00BB532F">
      <w:pPr>
        <w:spacing w:after="0" w:line="240" w:lineRule="auto"/>
      </w:pPr>
      <w:r>
        <w:separator/>
      </w:r>
    </w:p>
  </w:endnote>
  <w:endnote w:type="continuationSeparator" w:id="0">
    <w:p w14:paraId="77F149BF" w14:textId="77777777" w:rsidR="005B12E9" w:rsidRDefault="005B12E9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5D448C" w14:paraId="02599B65" w14:textId="77777777" w:rsidTr="005D448C">
      <w:tc>
        <w:tcPr>
          <w:tcW w:w="5000" w:type="pct"/>
          <w:vAlign w:val="center"/>
        </w:tcPr>
        <w:tbl>
          <w:tblPr>
            <w:tblW w:w="1088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05"/>
            <w:gridCol w:w="875"/>
          </w:tblGrid>
          <w:tr w:rsidR="00964A4C" w14:paraId="5090CE93" w14:textId="77777777" w:rsidTr="009F02E7">
            <w:trPr>
              <w:trHeight w:val="811"/>
            </w:trPr>
            <w:tc>
              <w:tcPr>
                <w:tcW w:w="10005" w:type="dxa"/>
                <w:vAlign w:val="center"/>
              </w:tcPr>
              <w:p w14:paraId="30F68C56" w14:textId="77777777" w:rsidR="00964A4C" w:rsidRDefault="008860FE" w:rsidP="009F02E7">
                <w:pPr>
                  <w:pStyle w:val="Footer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4C7B60F" wp14:editId="4CA0071C">
                      <wp:extent cx="4410075" cy="884847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22499" cy="88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D72958E" w14:textId="2356809C" w:rsidR="00964A4C" w:rsidRPr="00051237" w:rsidRDefault="00FC1578" w:rsidP="009F02E7">
                <w:pPr>
                  <w:pStyle w:val="Footer"/>
                  <w:tabs>
                    <w:tab w:val="center" w:pos="5315"/>
                  </w:tabs>
                </w:pPr>
                <w:r w:rsidRPr="008860FE">
                  <w:t xml:space="preserve">Approved </w:t>
                </w:r>
                <w:r w:rsidR="00CF1737">
                  <w:t>June 2022</w:t>
                </w:r>
              </w:p>
            </w:tc>
            <w:tc>
              <w:tcPr>
                <w:tcW w:w="875" w:type="dxa"/>
              </w:tcPr>
              <w:p w14:paraId="2FE07261" w14:textId="77777777" w:rsidR="00964A4C" w:rsidRDefault="00964A4C" w:rsidP="009F02E7">
                <w:pPr>
                  <w:pStyle w:val="Footer"/>
                  <w:jc w:val="right"/>
                </w:pPr>
              </w:p>
            </w:tc>
          </w:tr>
        </w:tbl>
        <w:p w14:paraId="5E51C759" w14:textId="77777777" w:rsidR="005D448C" w:rsidRDefault="005D448C" w:rsidP="005D448C">
          <w:pPr>
            <w:pStyle w:val="Footer"/>
          </w:pPr>
        </w:p>
      </w:tc>
    </w:tr>
  </w:tbl>
  <w:p w14:paraId="42AB210C" w14:textId="77777777" w:rsidR="00C03AFD" w:rsidRDefault="00C03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8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5"/>
      <w:gridCol w:w="875"/>
    </w:tblGrid>
    <w:tr w:rsidR="00BB532F" w14:paraId="0419B55E" w14:textId="77777777" w:rsidTr="005D4A92">
      <w:trPr>
        <w:trHeight w:val="811"/>
      </w:trPr>
      <w:tc>
        <w:tcPr>
          <w:tcW w:w="10005" w:type="dxa"/>
          <w:vAlign w:val="center"/>
        </w:tcPr>
        <w:p w14:paraId="3C061453" w14:textId="77777777" w:rsidR="005D4A92" w:rsidRDefault="005D4A92" w:rsidP="005D4A92">
          <w:pPr>
            <w:pStyle w:val="Footer"/>
            <w:tabs>
              <w:tab w:val="center" w:pos="5315"/>
            </w:tabs>
            <w:jc w:val="center"/>
            <w:rPr>
              <w:color w:val="000000" w:themeColor="text1"/>
            </w:rPr>
          </w:pPr>
        </w:p>
        <w:p w14:paraId="50467DCE" w14:textId="77777777" w:rsidR="005D4A92" w:rsidRDefault="008860FE" w:rsidP="005D4A92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14C7B60F" wp14:editId="4CA0071C">
                <wp:extent cx="4410075" cy="884847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2499" cy="88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5536E1" w14:textId="77777777" w:rsidR="00BB532F" w:rsidRPr="00051237" w:rsidRDefault="009C12FA" w:rsidP="005D4A92">
          <w:pPr>
            <w:pStyle w:val="Footer"/>
            <w:tabs>
              <w:tab w:val="center" w:pos="5315"/>
            </w:tabs>
          </w:pPr>
          <w:r>
            <w:rPr>
              <w:color w:val="000000" w:themeColor="text1"/>
            </w:rPr>
            <w:ptab w:relativeTo="indent" w:alignment="center" w:leader="none"/>
          </w:r>
          <w:r w:rsidR="00BB532F">
            <w:rPr>
              <w:noProof/>
              <w:lang w:eastAsia="en-AU"/>
            </w:rPr>
            <w:fldChar w:fldCharType="begin"/>
          </w:r>
          <w:r w:rsidR="00BB532F">
            <w:rPr>
              <w:noProof/>
              <w:lang w:eastAsia="en-AU"/>
            </w:rPr>
            <w:instrText xml:space="preserve"> PAGE  \* Arabic </w:instrText>
          </w:r>
          <w:r w:rsidR="00BB532F">
            <w:rPr>
              <w:noProof/>
              <w:lang w:eastAsia="en-AU"/>
            </w:rPr>
            <w:fldChar w:fldCharType="separate"/>
          </w:r>
          <w:r w:rsidR="00765E98">
            <w:rPr>
              <w:noProof/>
              <w:lang w:eastAsia="en-AU"/>
            </w:rPr>
            <w:t>1</w:t>
          </w:r>
          <w:r w:rsidR="00BB532F">
            <w:rPr>
              <w:noProof/>
              <w:lang w:eastAsia="en-AU"/>
            </w:rPr>
            <w:fldChar w:fldCharType="end"/>
          </w:r>
        </w:p>
      </w:tc>
      <w:tc>
        <w:tcPr>
          <w:tcW w:w="875" w:type="dxa"/>
        </w:tcPr>
        <w:p w14:paraId="4F2736EB" w14:textId="77777777" w:rsidR="00BB532F" w:rsidRDefault="00BB532F" w:rsidP="009F02E7">
          <w:pPr>
            <w:pStyle w:val="Footer"/>
            <w:jc w:val="right"/>
          </w:pPr>
        </w:p>
        <w:p w14:paraId="2E72C5C4" w14:textId="77777777" w:rsidR="005B14FF" w:rsidRDefault="005B14FF" w:rsidP="009F02E7">
          <w:pPr>
            <w:pStyle w:val="Footer"/>
            <w:jc w:val="right"/>
          </w:pPr>
        </w:p>
      </w:tc>
    </w:tr>
  </w:tbl>
  <w:p w14:paraId="694F7D5C" w14:textId="77777777" w:rsidR="00BB532F" w:rsidRDefault="005B14FF">
    <w:pPr>
      <w:pStyle w:val="Footer"/>
    </w:pPr>
    <w:r>
      <w:t>Approved 4/03/2020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5EC21" w14:textId="77777777" w:rsidR="005B12E9" w:rsidRDefault="005B12E9" w:rsidP="00BB532F">
      <w:pPr>
        <w:spacing w:after="0" w:line="240" w:lineRule="auto"/>
      </w:pPr>
      <w:r>
        <w:separator/>
      </w:r>
    </w:p>
  </w:footnote>
  <w:footnote w:type="continuationSeparator" w:id="0">
    <w:p w14:paraId="7024263A" w14:textId="77777777" w:rsidR="005B12E9" w:rsidRDefault="005B12E9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38"/>
      <w:gridCol w:w="2851"/>
    </w:tblGrid>
    <w:tr w:rsidR="007E2FB7" w14:paraId="51809761" w14:textId="77777777" w:rsidTr="002D75DA">
      <w:trPr>
        <w:trHeight w:val="1337"/>
      </w:trPr>
      <w:tc>
        <w:tcPr>
          <w:tcW w:w="7038" w:type="dxa"/>
        </w:tcPr>
        <w:p w14:paraId="6999D1A6" w14:textId="77777777" w:rsidR="007E2FB7" w:rsidRPr="00341924" w:rsidRDefault="007E2FB7" w:rsidP="007E2FB7">
          <w:pPr>
            <w:pStyle w:val="TitleSub"/>
            <w:spacing w:after="0"/>
            <w:rPr>
              <w:rFonts w:ascii="Segoe UI" w:hAnsi="Segoe UI" w:cs="Segoe UI"/>
              <w:sz w:val="36"/>
              <w:szCs w:val="36"/>
            </w:rPr>
          </w:pPr>
          <w:r w:rsidRPr="00341924">
            <w:rPr>
              <w:rFonts w:ascii="Segoe UI" w:hAnsi="Segoe UI" w:cs="Segoe UI"/>
              <w:sz w:val="36"/>
              <w:szCs w:val="36"/>
            </w:rPr>
            <w:t xml:space="preserve">Role Description </w:t>
          </w:r>
        </w:p>
        <w:p w14:paraId="4D0CCA96" w14:textId="2ECED194" w:rsidR="00F27CEC" w:rsidRPr="00341924" w:rsidRDefault="00E42314" w:rsidP="00E20AE0">
          <w:pPr>
            <w:pStyle w:val="TitleSub"/>
            <w:spacing w:after="0"/>
            <w:rPr>
              <w:rFonts w:ascii="Segoe UI" w:hAnsi="Segoe UI" w:cs="Segoe UI"/>
              <w:b/>
            </w:rPr>
          </w:pPr>
          <w:sdt>
            <w:sdtPr>
              <w:rPr>
                <w:rFonts w:ascii="Segoe UI" w:hAnsi="Segoe UI" w:cs="Segoe UI"/>
                <w:b/>
                <w:sz w:val="36"/>
                <w:szCs w:val="36"/>
              </w:rPr>
              <w:alias w:val="Title"/>
              <w:tag w:val=""/>
              <w:id w:val="-120594678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60C64">
                <w:rPr>
                  <w:rFonts w:ascii="Segoe UI" w:hAnsi="Segoe UI" w:cs="Segoe UI"/>
                  <w:b/>
                  <w:sz w:val="36"/>
                  <w:szCs w:val="36"/>
                </w:rPr>
                <w:t>Supervisor Mechanic Light</w:t>
              </w:r>
            </w:sdtContent>
          </w:sdt>
        </w:p>
      </w:tc>
      <w:tc>
        <w:tcPr>
          <w:tcW w:w="2851" w:type="dxa"/>
        </w:tcPr>
        <w:p w14:paraId="7EC4AAF0" w14:textId="77777777" w:rsidR="000477E1" w:rsidRPr="000477E1" w:rsidRDefault="006D6E1C" w:rsidP="00030565">
          <w:pPr>
            <w:jc w:val="right"/>
          </w:pPr>
          <w:r>
            <w:rPr>
              <w:noProof/>
              <w:lang w:val="en-AU" w:eastAsia="en-AU"/>
            </w:rPr>
            <w:drawing>
              <wp:inline distT="0" distB="0" distL="0" distR="0" wp14:anchorId="63CA7238" wp14:editId="688CAFF9">
                <wp:extent cx="1466850" cy="1352550"/>
                <wp:effectExtent l="0" t="0" r="0" b="0"/>
                <wp:docPr id="1" name="Pictu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adeImgCentral Coast Council interim logo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DEC035" w14:textId="77777777" w:rsidR="000477E1" w:rsidRPr="000477E1" w:rsidRDefault="000477E1" w:rsidP="00030565">
          <w:pPr>
            <w:jc w:val="right"/>
          </w:pPr>
        </w:p>
      </w:tc>
    </w:tr>
  </w:tbl>
  <w:p w14:paraId="4D3C542E" w14:textId="77777777" w:rsidR="007E2FB7" w:rsidRDefault="007E2FB7" w:rsidP="00A212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0379C"/>
    <w:multiLevelType w:val="hybridMultilevel"/>
    <w:tmpl w:val="3950119C"/>
    <w:lvl w:ilvl="0" w:tplc="582ACC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74FF1"/>
    <w:multiLevelType w:val="hybridMultilevel"/>
    <w:tmpl w:val="3E024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A127C"/>
    <w:multiLevelType w:val="hybridMultilevel"/>
    <w:tmpl w:val="954CF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A1D58"/>
    <w:multiLevelType w:val="hybridMultilevel"/>
    <w:tmpl w:val="77F0A8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53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11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3F7AF4"/>
    <w:multiLevelType w:val="hybridMultilevel"/>
    <w:tmpl w:val="5E020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A2E0E"/>
    <w:multiLevelType w:val="hybridMultilevel"/>
    <w:tmpl w:val="CCD838F8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723F"/>
    <w:multiLevelType w:val="hybridMultilevel"/>
    <w:tmpl w:val="6F1CF8CC"/>
    <w:lvl w:ilvl="0" w:tplc="334657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DC14D8"/>
    <w:multiLevelType w:val="hybridMultilevel"/>
    <w:tmpl w:val="1950977E"/>
    <w:lvl w:ilvl="0" w:tplc="582AC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2"/>
  </w:num>
  <w:num w:numId="5">
    <w:abstractNumId w:val="14"/>
  </w:num>
  <w:num w:numId="6">
    <w:abstractNumId w:val="4"/>
  </w:num>
  <w:num w:numId="7">
    <w:abstractNumId w:val="7"/>
  </w:num>
  <w:num w:numId="8">
    <w:abstractNumId w:val="19"/>
  </w:num>
  <w:num w:numId="9">
    <w:abstractNumId w:val="5"/>
  </w:num>
  <w:num w:numId="10">
    <w:abstractNumId w:val="20"/>
  </w:num>
  <w:num w:numId="11">
    <w:abstractNumId w:val="13"/>
  </w:num>
  <w:num w:numId="12">
    <w:abstractNumId w:val="10"/>
  </w:num>
  <w:num w:numId="13">
    <w:abstractNumId w:val="18"/>
  </w:num>
  <w:num w:numId="14">
    <w:abstractNumId w:val="12"/>
  </w:num>
  <w:num w:numId="15">
    <w:abstractNumId w:val="0"/>
  </w:num>
  <w:num w:numId="16">
    <w:abstractNumId w:val="0"/>
  </w:num>
  <w:num w:numId="17">
    <w:abstractNumId w:val="6"/>
  </w:num>
  <w:num w:numId="18">
    <w:abstractNumId w:val="9"/>
  </w:num>
  <w:num w:numId="19">
    <w:abstractNumId w:val="16"/>
  </w:num>
  <w:num w:numId="20">
    <w:abstractNumId w:val="8"/>
  </w:num>
  <w:num w:numId="21">
    <w:abstractNumId w:val="17"/>
  </w:num>
  <w:num w:numId="22">
    <w:abstractNumId w:val="3"/>
  </w:num>
  <w:num w:numId="23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5219"/>
    <w:rsid w:val="0001016C"/>
    <w:rsid w:val="0001706E"/>
    <w:rsid w:val="00020023"/>
    <w:rsid w:val="00022223"/>
    <w:rsid w:val="000257EF"/>
    <w:rsid w:val="00026543"/>
    <w:rsid w:val="00027E23"/>
    <w:rsid w:val="00030565"/>
    <w:rsid w:val="0003263C"/>
    <w:rsid w:val="00035639"/>
    <w:rsid w:val="0003564E"/>
    <w:rsid w:val="00037FD5"/>
    <w:rsid w:val="00045CAE"/>
    <w:rsid w:val="000477E1"/>
    <w:rsid w:val="00051CB1"/>
    <w:rsid w:val="00060B58"/>
    <w:rsid w:val="0006405E"/>
    <w:rsid w:val="00064325"/>
    <w:rsid w:val="000645C8"/>
    <w:rsid w:val="0006708A"/>
    <w:rsid w:val="00067161"/>
    <w:rsid w:val="00076204"/>
    <w:rsid w:val="00084459"/>
    <w:rsid w:val="00096AE6"/>
    <w:rsid w:val="000A2621"/>
    <w:rsid w:val="000A64C2"/>
    <w:rsid w:val="000A683B"/>
    <w:rsid w:val="000C239C"/>
    <w:rsid w:val="000C3CC8"/>
    <w:rsid w:val="000D12B3"/>
    <w:rsid w:val="000D60EF"/>
    <w:rsid w:val="000D799A"/>
    <w:rsid w:val="000E5F03"/>
    <w:rsid w:val="000F231F"/>
    <w:rsid w:val="000F7531"/>
    <w:rsid w:val="00104EC7"/>
    <w:rsid w:val="001103E4"/>
    <w:rsid w:val="00116261"/>
    <w:rsid w:val="00120F69"/>
    <w:rsid w:val="0012478A"/>
    <w:rsid w:val="001301C0"/>
    <w:rsid w:val="00132DAD"/>
    <w:rsid w:val="001336E8"/>
    <w:rsid w:val="0013413E"/>
    <w:rsid w:val="00134F5E"/>
    <w:rsid w:val="00146682"/>
    <w:rsid w:val="00153F10"/>
    <w:rsid w:val="00155250"/>
    <w:rsid w:val="00165754"/>
    <w:rsid w:val="001671DC"/>
    <w:rsid w:val="00176E32"/>
    <w:rsid w:val="0018091E"/>
    <w:rsid w:val="001815E8"/>
    <w:rsid w:val="00185ABC"/>
    <w:rsid w:val="00193575"/>
    <w:rsid w:val="001935B8"/>
    <w:rsid w:val="00194A32"/>
    <w:rsid w:val="001963A4"/>
    <w:rsid w:val="001A00F1"/>
    <w:rsid w:val="001A1AA1"/>
    <w:rsid w:val="001A1ACC"/>
    <w:rsid w:val="001A1EC8"/>
    <w:rsid w:val="001A4F0B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C6166"/>
    <w:rsid w:val="001D097C"/>
    <w:rsid w:val="001D2C21"/>
    <w:rsid w:val="001D64FE"/>
    <w:rsid w:val="001D6828"/>
    <w:rsid w:val="001E1B08"/>
    <w:rsid w:val="001E2792"/>
    <w:rsid w:val="001E27DB"/>
    <w:rsid w:val="001E3384"/>
    <w:rsid w:val="001E3ED5"/>
    <w:rsid w:val="001E49B2"/>
    <w:rsid w:val="001F1F18"/>
    <w:rsid w:val="001F2503"/>
    <w:rsid w:val="00201E8B"/>
    <w:rsid w:val="00205A8A"/>
    <w:rsid w:val="00211F68"/>
    <w:rsid w:val="00214EB5"/>
    <w:rsid w:val="0022501D"/>
    <w:rsid w:val="00237421"/>
    <w:rsid w:val="00240A8E"/>
    <w:rsid w:val="00241203"/>
    <w:rsid w:val="002427A6"/>
    <w:rsid w:val="00245EA2"/>
    <w:rsid w:val="00263ACB"/>
    <w:rsid w:val="002718DB"/>
    <w:rsid w:val="002735E4"/>
    <w:rsid w:val="0027494E"/>
    <w:rsid w:val="00275D0E"/>
    <w:rsid w:val="0028314F"/>
    <w:rsid w:val="00286906"/>
    <w:rsid w:val="00287C54"/>
    <w:rsid w:val="00287D7E"/>
    <w:rsid w:val="0029295B"/>
    <w:rsid w:val="002A648F"/>
    <w:rsid w:val="002A699D"/>
    <w:rsid w:val="002A76E3"/>
    <w:rsid w:val="002B0B83"/>
    <w:rsid w:val="002B1F76"/>
    <w:rsid w:val="002B3426"/>
    <w:rsid w:val="002B70B6"/>
    <w:rsid w:val="002C2823"/>
    <w:rsid w:val="002C7E6C"/>
    <w:rsid w:val="002D18DE"/>
    <w:rsid w:val="002D36BB"/>
    <w:rsid w:val="002D37AD"/>
    <w:rsid w:val="002D37CA"/>
    <w:rsid w:val="002D510D"/>
    <w:rsid w:val="002D75DA"/>
    <w:rsid w:val="002E0A6C"/>
    <w:rsid w:val="002F05E2"/>
    <w:rsid w:val="002F1F0F"/>
    <w:rsid w:val="00301747"/>
    <w:rsid w:val="00302C88"/>
    <w:rsid w:val="00313809"/>
    <w:rsid w:val="00321E45"/>
    <w:rsid w:val="00324CF0"/>
    <w:rsid w:val="00325E9D"/>
    <w:rsid w:val="00327F5C"/>
    <w:rsid w:val="00330AB3"/>
    <w:rsid w:val="00340ADC"/>
    <w:rsid w:val="00341924"/>
    <w:rsid w:val="00343491"/>
    <w:rsid w:val="00345199"/>
    <w:rsid w:val="00346D51"/>
    <w:rsid w:val="00351826"/>
    <w:rsid w:val="003556D3"/>
    <w:rsid w:val="00360239"/>
    <w:rsid w:val="00365B6F"/>
    <w:rsid w:val="00371C71"/>
    <w:rsid w:val="003720D7"/>
    <w:rsid w:val="00372A99"/>
    <w:rsid w:val="00373737"/>
    <w:rsid w:val="00375289"/>
    <w:rsid w:val="00377118"/>
    <w:rsid w:val="00385CF0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323C"/>
    <w:rsid w:val="003F7D42"/>
    <w:rsid w:val="00404811"/>
    <w:rsid w:val="004079CA"/>
    <w:rsid w:val="00407A32"/>
    <w:rsid w:val="00411F3E"/>
    <w:rsid w:val="004125E3"/>
    <w:rsid w:val="004144F7"/>
    <w:rsid w:val="0041525E"/>
    <w:rsid w:val="00416605"/>
    <w:rsid w:val="004203B4"/>
    <w:rsid w:val="00431280"/>
    <w:rsid w:val="004351EE"/>
    <w:rsid w:val="00436621"/>
    <w:rsid w:val="00442732"/>
    <w:rsid w:val="004465EA"/>
    <w:rsid w:val="0044753C"/>
    <w:rsid w:val="004519B3"/>
    <w:rsid w:val="00452519"/>
    <w:rsid w:val="00454009"/>
    <w:rsid w:val="00460EE0"/>
    <w:rsid w:val="00466287"/>
    <w:rsid w:val="0047547E"/>
    <w:rsid w:val="00476F1C"/>
    <w:rsid w:val="004774A6"/>
    <w:rsid w:val="00486660"/>
    <w:rsid w:val="00492AA6"/>
    <w:rsid w:val="00496679"/>
    <w:rsid w:val="004A2700"/>
    <w:rsid w:val="004A690A"/>
    <w:rsid w:val="004A7B46"/>
    <w:rsid w:val="004C19FE"/>
    <w:rsid w:val="004C2D10"/>
    <w:rsid w:val="004C45E2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0390"/>
    <w:rsid w:val="004F2063"/>
    <w:rsid w:val="00502DBF"/>
    <w:rsid w:val="00510CBE"/>
    <w:rsid w:val="005143B4"/>
    <w:rsid w:val="005176E2"/>
    <w:rsid w:val="00521D19"/>
    <w:rsid w:val="00523CFF"/>
    <w:rsid w:val="00523E58"/>
    <w:rsid w:val="00526F96"/>
    <w:rsid w:val="00527FCF"/>
    <w:rsid w:val="005307BA"/>
    <w:rsid w:val="00534B30"/>
    <w:rsid w:val="00540A02"/>
    <w:rsid w:val="00544111"/>
    <w:rsid w:val="005443D1"/>
    <w:rsid w:val="00545AC6"/>
    <w:rsid w:val="00551038"/>
    <w:rsid w:val="00570C2E"/>
    <w:rsid w:val="0057675E"/>
    <w:rsid w:val="005869E4"/>
    <w:rsid w:val="00587C69"/>
    <w:rsid w:val="0059035B"/>
    <w:rsid w:val="005A1F82"/>
    <w:rsid w:val="005A2045"/>
    <w:rsid w:val="005A5F1E"/>
    <w:rsid w:val="005B10E1"/>
    <w:rsid w:val="005B12E9"/>
    <w:rsid w:val="005B14FF"/>
    <w:rsid w:val="005B4F65"/>
    <w:rsid w:val="005B5053"/>
    <w:rsid w:val="005C7AF5"/>
    <w:rsid w:val="005D09AB"/>
    <w:rsid w:val="005D26D1"/>
    <w:rsid w:val="005D448C"/>
    <w:rsid w:val="005D4A92"/>
    <w:rsid w:val="005D71EA"/>
    <w:rsid w:val="005D776B"/>
    <w:rsid w:val="005E1884"/>
    <w:rsid w:val="005E493F"/>
    <w:rsid w:val="005E50E6"/>
    <w:rsid w:val="005E51CD"/>
    <w:rsid w:val="005E6C59"/>
    <w:rsid w:val="005E75FC"/>
    <w:rsid w:val="005E7D2C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3BD"/>
    <w:rsid w:val="00640CBE"/>
    <w:rsid w:val="00642652"/>
    <w:rsid w:val="00651BC9"/>
    <w:rsid w:val="006538BF"/>
    <w:rsid w:val="00657121"/>
    <w:rsid w:val="00672704"/>
    <w:rsid w:val="00674D4C"/>
    <w:rsid w:val="00683870"/>
    <w:rsid w:val="006A024C"/>
    <w:rsid w:val="006A0310"/>
    <w:rsid w:val="006A2280"/>
    <w:rsid w:val="006B69A0"/>
    <w:rsid w:val="006B723B"/>
    <w:rsid w:val="006C2473"/>
    <w:rsid w:val="006C4218"/>
    <w:rsid w:val="006D1FBC"/>
    <w:rsid w:val="006D46AA"/>
    <w:rsid w:val="006D6BD9"/>
    <w:rsid w:val="006D6E1C"/>
    <w:rsid w:val="006E28E7"/>
    <w:rsid w:val="006E5257"/>
    <w:rsid w:val="006F24A4"/>
    <w:rsid w:val="006F6652"/>
    <w:rsid w:val="006F7124"/>
    <w:rsid w:val="006F7C56"/>
    <w:rsid w:val="00701F8B"/>
    <w:rsid w:val="007041EA"/>
    <w:rsid w:val="00707649"/>
    <w:rsid w:val="007158F9"/>
    <w:rsid w:val="00720ACD"/>
    <w:rsid w:val="00720C27"/>
    <w:rsid w:val="007249EC"/>
    <w:rsid w:val="0072550D"/>
    <w:rsid w:val="00735B28"/>
    <w:rsid w:val="00735E89"/>
    <w:rsid w:val="007418E5"/>
    <w:rsid w:val="00742966"/>
    <w:rsid w:val="00743AC0"/>
    <w:rsid w:val="0075342A"/>
    <w:rsid w:val="00753EEE"/>
    <w:rsid w:val="00765E98"/>
    <w:rsid w:val="00767553"/>
    <w:rsid w:val="00767E3C"/>
    <w:rsid w:val="007736B4"/>
    <w:rsid w:val="00773975"/>
    <w:rsid w:val="007739C3"/>
    <w:rsid w:val="0077622B"/>
    <w:rsid w:val="00776959"/>
    <w:rsid w:val="00776DCB"/>
    <w:rsid w:val="00780299"/>
    <w:rsid w:val="00782560"/>
    <w:rsid w:val="007862DE"/>
    <w:rsid w:val="00786A0F"/>
    <w:rsid w:val="00792A3E"/>
    <w:rsid w:val="00794CC1"/>
    <w:rsid w:val="00794E0E"/>
    <w:rsid w:val="007A39E3"/>
    <w:rsid w:val="007B00EF"/>
    <w:rsid w:val="007B55FB"/>
    <w:rsid w:val="007B7C1F"/>
    <w:rsid w:val="007C21C8"/>
    <w:rsid w:val="007C2C1C"/>
    <w:rsid w:val="007D0E2E"/>
    <w:rsid w:val="007D34EA"/>
    <w:rsid w:val="007E2FB7"/>
    <w:rsid w:val="007E52D6"/>
    <w:rsid w:val="007F474D"/>
    <w:rsid w:val="00803CA1"/>
    <w:rsid w:val="00804C53"/>
    <w:rsid w:val="00805561"/>
    <w:rsid w:val="00806FE1"/>
    <w:rsid w:val="00807ED1"/>
    <w:rsid w:val="00817B11"/>
    <w:rsid w:val="008203EE"/>
    <w:rsid w:val="008267A0"/>
    <w:rsid w:val="0083547C"/>
    <w:rsid w:val="008476E6"/>
    <w:rsid w:val="0085706D"/>
    <w:rsid w:val="00860904"/>
    <w:rsid w:val="0087506E"/>
    <w:rsid w:val="008860FE"/>
    <w:rsid w:val="00894CDB"/>
    <w:rsid w:val="00896A46"/>
    <w:rsid w:val="008A0EBB"/>
    <w:rsid w:val="008A13AC"/>
    <w:rsid w:val="008A1A38"/>
    <w:rsid w:val="008A4150"/>
    <w:rsid w:val="008B07B9"/>
    <w:rsid w:val="008B3195"/>
    <w:rsid w:val="008B74C1"/>
    <w:rsid w:val="008C0B4D"/>
    <w:rsid w:val="008C37C8"/>
    <w:rsid w:val="008D2090"/>
    <w:rsid w:val="008D5892"/>
    <w:rsid w:val="008D7766"/>
    <w:rsid w:val="008D785F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20441"/>
    <w:rsid w:val="009232CA"/>
    <w:rsid w:val="00927C59"/>
    <w:rsid w:val="009351E9"/>
    <w:rsid w:val="00935BA1"/>
    <w:rsid w:val="00940C04"/>
    <w:rsid w:val="00943292"/>
    <w:rsid w:val="00946599"/>
    <w:rsid w:val="0095514D"/>
    <w:rsid w:val="00957666"/>
    <w:rsid w:val="00964A4C"/>
    <w:rsid w:val="00964A6C"/>
    <w:rsid w:val="009672A4"/>
    <w:rsid w:val="00970179"/>
    <w:rsid w:val="00970866"/>
    <w:rsid w:val="00977E40"/>
    <w:rsid w:val="00980518"/>
    <w:rsid w:val="00984574"/>
    <w:rsid w:val="00985984"/>
    <w:rsid w:val="00987991"/>
    <w:rsid w:val="00991929"/>
    <w:rsid w:val="00994DCE"/>
    <w:rsid w:val="0099587E"/>
    <w:rsid w:val="009979FA"/>
    <w:rsid w:val="009A558D"/>
    <w:rsid w:val="009B3103"/>
    <w:rsid w:val="009C12FA"/>
    <w:rsid w:val="009C60C3"/>
    <w:rsid w:val="009C635A"/>
    <w:rsid w:val="009D72FE"/>
    <w:rsid w:val="009D747B"/>
    <w:rsid w:val="009E3DC2"/>
    <w:rsid w:val="009E52AC"/>
    <w:rsid w:val="009F02E7"/>
    <w:rsid w:val="009F37A8"/>
    <w:rsid w:val="009F4B48"/>
    <w:rsid w:val="00A00C30"/>
    <w:rsid w:val="00A02861"/>
    <w:rsid w:val="00A02AEF"/>
    <w:rsid w:val="00A14659"/>
    <w:rsid w:val="00A14A03"/>
    <w:rsid w:val="00A14BCD"/>
    <w:rsid w:val="00A17B48"/>
    <w:rsid w:val="00A209D4"/>
    <w:rsid w:val="00A2122C"/>
    <w:rsid w:val="00A218B7"/>
    <w:rsid w:val="00A26544"/>
    <w:rsid w:val="00A35104"/>
    <w:rsid w:val="00A40875"/>
    <w:rsid w:val="00A41E4E"/>
    <w:rsid w:val="00A4412E"/>
    <w:rsid w:val="00A47353"/>
    <w:rsid w:val="00A56F2D"/>
    <w:rsid w:val="00A60CCD"/>
    <w:rsid w:val="00A60F81"/>
    <w:rsid w:val="00A65F18"/>
    <w:rsid w:val="00A73C38"/>
    <w:rsid w:val="00A77B0C"/>
    <w:rsid w:val="00A82EFC"/>
    <w:rsid w:val="00A83932"/>
    <w:rsid w:val="00A85305"/>
    <w:rsid w:val="00A8686E"/>
    <w:rsid w:val="00A8732A"/>
    <w:rsid w:val="00A9237D"/>
    <w:rsid w:val="00A93764"/>
    <w:rsid w:val="00A970A2"/>
    <w:rsid w:val="00AA06F8"/>
    <w:rsid w:val="00AB0CCA"/>
    <w:rsid w:val="00AB120A"/>
    <w:rsid w:val="00AB24F5"/>
    <w:rsid w:val="00AB26EA"/>
    <w:rsid w:val="00AB50E4"/>
    <w:rsid w:val="00AB558D"/>
    <w:rsid w:val="00AC1AF9"/>
    <w:rsid w:val="00AC742D"/>
    <w:rsid w:val="00AC792B"/>
    <w:rsid w:val="00AC7DC9"/>
    <w:rsid w:val="00AE14D7"/>
    <w:rsid w:val="00AE74ED"/>
    <w:rsid w:val="00AF01AC"/>
    <w:rsid w:val="00AF7D0C"/>
    <w:rsid w:val="00B00050"/>
    <w:rsid w:val="00B0574B"/>
    <w:rsid w:val="00B06063"/>
    <w:rsid w:val="00B2037F"/>
    <w:rsid w:val="00B2250A"/>
    <w:rsid w:val="00B26D43"/>
    <w:rsid w:val="00B27106"/>
    <w:rsid w:val="00B273AD"/>
    <w:rsid w:val="00B32691"/>
    <w:rsid w:val="00B407F6"/>
    <w:rsid w:val="00B54794"/>
    <w:rsid w:val="00B603FC"/>
    <w:rsid w:val="00B6149C"/>
    <w:rsid w:val="00B635E3"/>
    <w:rsid w:val="00B718BA"/>
    <w:rsid w:val="00B72B4F"/>
    <w:rsid w:val="00B7417E"/>
    <w:rsid w:val="00B835C0"/>
    <w:rsid w:val="00B876AF"/>
    <w:rsid w:val="00B879BA"/>
    <w:rsid w:val="00B91A42"/>
    <w:rsid w:val="00BA58D0"/>
    <w:rsid w:val="00BA759E"/>
    <w:rsid w:val="00BB532F"/>
    <w:rsid w:val="00BC162D"/>
    <w:rsid w:val="00BC1E3B"/>
    <w:rsid w:val="00BC2FE4"/>
    <w:rsid w:val="00BC6ADF"/>
    <w:rsid w:val="00BD46E2"/>
    <w:rsid w:val="00BD4DDA"/>
    <w:rsid w:val="00BD7C27"/>
    <w:rsid w:val="00BD7F1C"/>
    <w:rsid w:val="00BE096E"/>
    <w:rsid w:val="00BE1544"/>
    <w:rsid w:val="00BE4A0D"/>
    <w:rsid w:val="00BE4EAE"/>
    <w:rsid w:val="00BF357E"/>
    <w:rsid w:val="00BF3A76"/>
    <w:rsid w:val="00C03AFD"/>
    <w:rsid w:val="00C078F5"/>
    <w:rsid w:val="00C271F9"/>
    <w:rsid w:val="00C3421E"/>
    <w:rsid w:val="00C424DC"/>
    <w:rsid w:val="00C47060"/>
    <w:rsid w:val="00C517B6"/>
    <w:rsid w:val="00C63F0F"/>
    <w:rsid w:val="00C70636"/>
    <w:rsid w:val="00C70842"/>
    <w:rsid w:val="00C76330"/>
    <w:rsid w:val="00C87117"/>
    <w:rsid w:val="00C95658"/>
    <w:rsid w:val="00C9653A"/>
    <w:rsid w:val="00CC1325"/>
    <w:rsid w:val="00CC4246"/>
    <w:rsid w:val="00CC76F2"/>
    <w:rsid w:val="00CE105E"/>
    <w:rsid w:val="00CE1E5E"/>
    <w:rsid w:val="00CF1737"/>
    <w:rsid w:val="00CF2C3D"/>
    <w:rsid w:val="00D0125A"/>
    <w:rsid w:val="00D13374"/>
    <w:rsid w:val="00D267AB"/>
    <w:rsid w:val="00D355BF"/>
    <w:rsid w:val="00D52F49"/>
    <w:rsid w:val="00D55E55"/>
    <w:rsid w:val="00D560DC"/>
    <w:rsid w:val="00D569DA"/>
    <w:rsid w:val="00D56E3E"/>
    <w:rsid w:val="00D6021A"/>
    <w:rsid w:val="00D633DD"/>
    <w:rsid w:val="00D663ED"/>
    <w:rsid w:val="00D67A17"/>
    <w:rsid w:val="00D706E8"/>
    <w:rsid w:val="00D70F25"/>
    <w:rsid w:val="00D71F55"/>
    <w:rsid w:val="00D74882"/>
    <w:rsid w:val="00D74ED7"/>
    <w:rsid w:val="00D759EE"/>
    <w:rsid w:val="00D83C7C"/>
    <w:rsid w:val="00D90368"/>
    <w:rsid w:val="00D956AA"/>
    <w:rsid w:val="00DA543F"/>
    <w:rsid w:val="00DB260C"/>
    <w:rsid w:val="00DB7B67"/>
    <w:rsid w:val="00DC0173"/>
    <w:rsid w:val="00DC11EA"/>
    <w:rsid w:val="00DC13B3"/>
    <w:rsid w:val="00DC28EF"/>
    <w:rsid w:val="00DC4056"/>
    <w:rsid w:val="00DD0AAF"/>
    <w:rsid w:val="00DD2FEB"/>
    <w:rsid w:val="00DE18DF"/>
    <w:rsid w:val="00DE2472"/>
    <w:rsid w:val="00DE355E"/>
    <w:rsid w:val="00DE481E"/>
    <w:rsid w:val="00DE514B"/>
    <w:rsid w:val="00DE5849"/>
    <w:rsid w:val="00DE58C6"/>
    <w:rsid w:val="00DE6C80"/>
    <w:rsid w:val="00DF1540"/>
    <w:rsid w:val="00DF5EB4"/>
    <w:rsid w:val="00DF66E1"/>
    <w:rsid w:val="00E0473F"/>
    <w:rsid w:val="00E159D5"/>
    <w:rsid w:val="00E15F18"/>
    <w:rsid w:val="00E1716E"/>
    <w:rsid w:val="00E20AE0"/>
    <w:rsid w:val="00E25470"/>
    <w:rsid w:val="00E25D0C"/>
    <w:rsid w:val="00E26F78"/>
    <w:rsid w:val="00E27471"/>
    <w:rsid w:val="00E30449"/>
    <w:rsid w:val="00E3226B"/>
    <w:rsid w:val="00E4186C"/>
    <w:rsid w:val="00E41BFF"/>
    <w:rsid w:val="00E42314"/>
    <w:rsid w:val="00E44564"/>
    <w:rsid w:val="00E6744E"/>
    <w:rsid w:val="00E72D70"/>
    <w:rsid w:val="00E77E67"/>
    <w:rsid w:val="00E80A46"/>
    <w:rsid w:val="00E825CE"/>
    <w:rsid w:val="00E83B02"/>
    <w:rsid w:val="00E85FA0"/>
    <w:rsid w:val="00E87997"/>
    <w:rsid w:val="00E95F38"/>
    <w:rsid w:val="00EA239F"/>
    <w:rsid w:val="00EA4C3C"/>
    <w:rsid w:val="00EA54B8"/>
    <w:rsid w:val="00EA7585"/>
    <w:rsid w:val="00EA7A67"/>
    <w:rsid w:val="00EB27E6"/>
    <w:rsid w:val="00EB564B"/>
    <w:rsid w:val="00EC0B04"/>
    <w:rsid w:val="00EC180E"/>
    <w:rsid w:val="00EC4A51"/>
    <w:rsid w:val="00EC5C1D"/>
    <w:rsid w:val="00ED176B"/>
    <w:rsid w:val="00EE7F10"/>
    <w:rsid w:val="00F15FD0"/>
    <w:rsid w:val="00F27CEC"/>
    <w:rsid w:val="00F31B35"/>
    <w:rsid w:val="00F339CD"/>
    <w:rsid w:val="00F33A43"/>
    <w:rsid w:val="00F41650"/>
    <w:rsid w:val="00F43CA6"/>
    <w:rsid w:val="00F47143"/>
    <w:rsid w:val="00F5027F"/>
    <w:rsid w:val="00F60C64"/>
    <w:rsid w:val="00F61FFB"/>
    <w:rsid w:val="00F760B2"/>
    <w:rsid w:val="00F779E5"/>
    <w:rsid w:val="00F8182E"/>
    <w:rsid w:val="00F841C2"/>
    <w:rsid w:val="00F84CA4"/>
    <w:rsid w:val="00F9569D"/>
    <w:rsid w:val="00FA11B9"/>
    <w:rsid w:val="00FA42D8"/>
    <w:rsid w:val="00FC1578"/>
    <w:rsid w:val="00FC306C"/>
    <w:rsid w:val="00FC6457"/>
    <w:rsid w:val="00FD3076"/>
    <w:rsid w:val="00FD46BA"/>
    <w:rsid w:val="00FD4A76"/>
    <w:rsid w:val="00FE071A"/>
    <w:rsid w:val="00FE1CBC"/>
    <w:rsid w:val="00FE2E58"/>
    <w:rsid w:val="00FE48CA"/>
    <w:rsid w:val="00FE5458"/>
    <w:rsid w:val="00FE61A6"/>
    <w:rsid w:val="00FE7C53"/>
    <w:rsid w:val="00FF467A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E7C809A"/>
  <w15:docId w15:val="{D40FE6D7-A4C3-43C0-87D2-97FDBB9A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4325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EE7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047F60"/>
    <w:rsid w:val="00403987"/>
    <w:rsid w:val="0044162C"/>
    <w:rsid w:val="005C3165"/>
    <w:rsid w:val="005F6879"/>
    <w:rsid w:val="008D6D5D"/>
    <w:rsid w:val="00A66941"/>
    <w:rsid w:val="00B87263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2D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5C34B-085C-4538-97D0-AE9E0B0EDB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F54430-F427-4F0D-A674-31FB5DBC87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78EA38-549C-465A-AEC6-74BA998B77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8E0133-D731-4482-9850-35EE0D553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0</TotalTime>
  <Pages>5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Supervisor Mechanic Light</vt:lpstr>
    </vt:vector>
  </TitlesOfParts>
  <Manager>Team Leader Plant Maintenance</Manager>
  <Company>Wyong Shire Council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Supervisor Mechanic Light</dc:title>
  <dc:subject/>
  <dc:creator>Bryant, Krystie</dc:creator>
  <cp:keywords/>
  <dc:description/>
  <cp:lastModifiedBy>Leanne Evans</cp:lastModifiedBy>
  <cp:revision>2</cp:revision>
  <cp:lastPrinted>2017-03-13T00:46:00Z</cp:lastPrinted>
  <dcterms:created xsi:type="dcterms:W3CDTF">2022-10-14T04:57:00Z</dcterms:created>
  <dcterms:modified xsi:type="dcterms:W3CDTF">2022-10-14T04:57:00Z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