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6D151F72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5DAF1BCD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1CA686F" w14:textId="77777777" w:rsidR="009077E2" w:rsidRPr="00FC6162" w:rsidRDefault="00644073" w:rsidP="005249F5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FC6162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Project Manager</w:t>
                </w:r>
                <w:r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 xml:space="preserve"> Technology</w:t>
                </w:r>
              </w:p>
            </w:tc>
          </w:sdtContent>
        </w:sdt>
      </w:tr>
      <w:tr w:rsidR="009077E2" w:rsidRPr="00494999" w14:paraId="6B64DD10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5E64504C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4969656D" w14:textId="77777777" w:rsidR="009077E2" w:rsidRPr="00FC6162" w:rsidRDefault="00CC4246" w:rsidP="00A40875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 w:rsidRPr="00500683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Band </w:t>
            </w:r>
            <w:r w:rsidR="00D84104" w:rsidRPr="00500683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3</w:t>
            </w:r>
            <w:r w:rsidRPr="00500683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Level </w:t>
            </w:r>
            <w:r w:rsidR="00D84104" w:rsidRPr="00500683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D93AD4" w:rsidRPr="00494999" w14:paraId="6665E488" w14:textId="77777777" w:rsidTr="00CA73CE">
        <w:trPr>
          <w:trHeight w:val="398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1781A02F" w14:textId="77777777" w:rsidR="00D93AD4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62EAD7CE" w14:textId="06263575" w:rsidR="00D93AD4" w:rsidRPr="00FC6162" w:rsidRDefault="00E2600D" w:rsidP="00D639CE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Corporate Affairs/</w:t>
            </w:r>
            <w:r w:rsidR="00DD5217" w:rsidRPr="00FC6162">
              <w:rPr>
                <w:rFonts w:ascii="Segoe UI" w:hAnsi="Segoe UI" w:cs="Segoe UI"/>
                <w:sz w:val="22"/>
                <w:szCs w:val="22"/>
              </w:rPr>
              <w:t>I</w:t>
            </w:r>
            <w:r w:rsidR="00D639CE">
              <w:rPr>
                <w:rFonts w:ascii="Segoe UI" w:hAnsi="Segoe UI" w:cs="Segoe UI"/>
                <w:sz w:val="22"/>
                <w:szCs w:val="22"/>
              </w:rPr>
              <w:t xml:space="preserve">nformation &amp; Technology / </w:t>
            </w:r>
            <w:r>
              <w:rPr>
                <w:rFonts w:ascii="Segoe UI" w:hAnsi="Segoe UI" w:cs="Segoe UI"/>
                <w:sz w:val="22"/>
                <w:szCs w:val="22"/>
              </w:rPr>
              <w:t>IT Projects &amp; Solutions</w:t>
            </w:r>
          </w:p>
        </w:tc>
      </w:tr>
      <w:tr w:rsidR="00523E58" w:rsidRPr="00494999" w14:paraId="5D3303C0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6DFD286B" w14:textId="77777777" w:rsidR="00523E58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4048A1B" w14:textId="09960F6E" w:rsidR="00523E58" w:rsidRPr="00FC6162" w:rsidRDefault="00AE6DFE" w:rsidP="00D639CE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 xml:space="preserve">Section Manager IT Projects and Solutions </w:t>
                </w:r>
              </w:p>
            </w:tc>
          </w:sdtContent>
        </w:sdt>
      </w:tr>
    </w:tbl>
    <w:p w14:paraId="0923C3B5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3C1799E5" w14:textId="77777777" w:rsidR="00DD5217" w:rsidRPr="00FC6162" w:rsidRDefault="00DD5217" w:rsidP="00500683">
      <w:pPr>
        <w:jc w:val="both"/>
        <w:rPr>
          <w:rFonts w:ascii="Segoe UI" w:eastAsia="segoui" w:hAnsi="Segoe UI" w:cs="Segoe UI"/>
          <w:b/>
          <w:bCs/>
          <w:lang w:val="en-AU"/>
        </w:rPr>
      </w:pPr>
      <w:r w:rsidRPr="00FC6162">
        <w:rPr>
          <w:rFonts w:ascii="Segoe UI" w:eastAsia="segoui" w:hAnsi="Segoe UI" w:cs="Segoe UI"/>
          <w:b/>
          <w:bCs/>
          <w:lang w:val="en-AU"/>
        </w:rPr>
        <w:t>Vision</w:t>
      </w:r>
    </w:p>
    <w:p w14:paraId="7077C74C" w14:textId="77777777" w:rsidR="00DD5217" w:rsidRPr="00FC6162" w:rsidRDefault="00DD5217" w:rsidP="00500683">
      <w:pPr>
        <w:jc w:val="both"/>
        <w:rPr>
          <w:rFonts w:ascii="Segoe UI" w:eastAsia="segoui" w:hAnsi="Segoe UI" w:cs="Segoe UI"/>
          <w:lang w:val="en-AU"/>
        </w:rPr>
      </w:pPr>
      <w:r w:rsidRPr="00FC6162">
        <w:rPr>
          <w:rFonts w:ascii="Segoe UI" w:eastAsia="segoui" w:hAnsi="Segoe UI" w:cs="Segoe UI"/>
          <w:lang w:val="en-AU"/>
        </w:rPr>
        <w:t>A vibrant</w:t>
      </w:r>
      <w:r w:rsidR="00523198" w:rsidRPr="00FC6162">
        <w:rPr>
          <w:rFonts w:ascii="Segoe UI" w:eastAsia="segoui" w:hAnsi="Segoe UI" w:cs="Segoe UI"/>
          <w:lang w:val="en-AU"/>
        </w:rPr>
        <w:t xml:space="preserve"> </w:t>
      </w:r>
      <w:r w:rsidR="001520BD">
        <w:rPr>
          <w:rFonts w:ascii="Segoe UI" w:eastAsia="segoui" w:hAnsi="Segoe UI" w:cs="Segoe UI"/>
          <w:lang w:val="en-AU"/>
        </w:rPr>
        <w:t>organisation doing great things.</w:t>
      </w:r>
    </w:p>
    <w:p w14:paraId="3E259809" w14:textId="77777777" w:rsidR="00DD5217" w:rsidRPr="00FC6162" w:rsidRDefault="00DD5217" w:rsidP="00500683">
      <w:pPr>
        <w:jc w:val="both"/>
        <w:rPr>
          <w:rFonts w:ascii="Segoe UI" w:eastAsia="segoui" w:hAnsi="Segoe UI" w:cs="Segoe UI"/>
          <w:b/>
          <w:bCs/>
          <w:lang w:val="en-AU"/>
        </w:rPr>
      </w:pPr>
      <w:r w:rsidRPr="00FC6162">
        <w:rPr>
          <w:rFonts w:ascii="Segoe UI" w:eastAsia="segoui" w:hAnsi="Segoe UI" w:cs="Segoe UI"/>
          <w:b/>
          <w:bCs/>
          <w:lang w:val="en-AU"/>
        </w:rPr>
        <w:t>Purpose</w:t>
      </w:r>
    </w:p>
    <w:p w14:paraId="43465AA0" w14:textId="77777777" w:rsidR="00DD5217" w:rsidRPr="00FC6162" w:rsidRDefault="00DD5217" w:rsidP="00500683">
      <w:pPr>
        <w:jc w:val="both"/>
        <w:rPr>
          <w:rFonts w:ascii="Segoe UI" w:eastAsia="segoui" w:hAnsi="Segoe UI" w:cs="Segoe UI"/>
          <w:lang w:val="en-AU"/>
        </w:rPr>
      </w:pPr>
      <w:r w:rsidRPr="00FC6162">
        <w:rPr>
          <w:rFonts w:ascii="Segoe UI" w:eastAsia="segoui" w:hAnsi="Segoe UI" w:cs="Segoe UI"/>
          <w:lang w:val="en-AU"/>
        </w:rPr>
        <w:t>To provide va</w:t>
      </w:r>
      <w:r w:rsidR="00523198" w:rsidRPr="00FC6162">
        <w:rPr>
          <w:rFonts w:ascii="Segoe UI" w:eastAsia="segoui" w:hAnsi="Segoe UI" w:cs="Segoe UI"/>
          <w:lang w:val="en-AU"/>
        </w:rPr>
        <w:t xml:space="preserve">luable services </w:t>
      </w:r>
      <w:r w:rsidR="00794C26" w:rsidRPr="00FC6162">
        <w:rPr>
          <w:rFonts w:ascii="Segoe UI" w:eastAsia="segoui" w:hAnsi="Segoe UI" w:cs="Segoe UI"/>
          <w:lang w:val="en-AU"/>
        </w:rPr>
        <w:t>that strengthens and supports</w:t>
      </w:r>
      <w:r w:rsidR="00523198" w:rsidRPr="00FC6162">
        <w:rPr>
          <w:rFonts w:ascii="Segoe UI" w:eastAsia="segoui" w:hAnsi="Segoe UI" w:cs="Segoe UI"/>
          <w:lang w:val="en-AU"/>
        </w:rPr>
        <w:t xml:space="preserve"> the Central Coast Community</w:t>
      </w:r>
      <w:r w:rsidR="002865BD">
        <w:rPr>
          <w:rFonts w:ascii="Segoe UI" w:eastAsia="segoui" w:hAnsi="Segoe UI" w:cs="Segoe UI"/>
          <w:lang w:val="en-AU"/>
        </w:rPr>
        <w:t>.</w:t>
      </w:r>
    </w:p>
    <w:p w14:paraId="7D0F7F4B" w14:textId="77777777" w:rsidR="00DD5217" w:rsidRPr="00FC6162" w:rsidRDefault="00DD5217" w:rsidP="00500683">
      <w:pPr>
        <w:jc w:val="both"/>
        <w:rPr>
          <w:rFonts w:ascii="Segoe UI" w:eastAsia="segoui" w:hAnsi="Segoe UI" w:cs="Segoe UI"/>
          <w:b/>
          <w:bCs/>
          <w:lang w:val="en-AU"/>
        </w:rPr>
      </w:pPr>
      <w:r w:rsidRPr="00FC6162">
        <w:rPr>
          <w:rFonts w:ascii="Segoe UI" w:eastAsia="segoui" w:hAnsi="Segoe UI" w:cs="Segoe UI"/>
          <w:b/>
          <w:bCs/>
          <w:lang w:val="en-AU"/>
        </w:rPr>
        <w:t>Values</w:t>
      </w:r>
    </w:p>
    <w:p w14:paraId="569351E9" w14:textId="39CD9B91" w:rsidR="00DD5217" w:rsidRPr="00FC6162" w:rsidRDefault="00DD5217" w:rsidP="00500683">
      <w:pPr>
        <w:jc w:val="both"/>
        <w:rPr>
          <w:rFonts w:ascii="Segoe UI" w:hAnsi="Segoe UI" w:cs="Segoe UI"/>
          <w:lang w:val="en-AU"/>
        </w:rPr>
      </w:pPr>
      <w:r w:rsidRPr="00FC6162">
        <w:rPr>
          <w:rFonts w:ascii="Segoe UI" w:eastAsia="segoui" w:hAnsi="Segoe UI" w:cs="Segoe UI"/>
          <w:lang w:val="en-AU"/>
        </w:rPr>
        <w:t>Decisions, actions and behaviours are governed by our Corporate Values</w:t>
      </w:r>
      <w:r w:rsidR="00070530" w:rsidRPr="00FC6162">
        <w:rPr>
          <w:rFonts w:ascii="Segoe UI" w:eastAsia="segoui" w:hAnsi="Segoe UI" w:cs="Segoe UI"/>
          <w:lang w:val="en-AU"/>
        </w:rPr>
        <w:t xml:space="preserve">; </w:t>
      </w:r>
      <w:r w:rsidR="00E2600D">
        <w:rPr>
          <w:rFonts w:ascii="Segoe UI" w:eastAsia="segoui" w:hAnsi="Segoe UI" w:cs="Segoe UI"/>
          <w:lang w:val="en-AU"/>
        </w:rPr>
        <w:t xml:space="preserve">Be Safe, </w:t>
      </w:r>
      <w:r w:rsidR="00070530" w:rsidRPr="00FC6162">
        <w:rPr>
          <w:rFonts w:ascii="Segoe UI" w:eastAsia="segoui" w:hAnsi="Segoe UI" w:cs="Segoe UI"/>
          <w:lang w:val="en-AU"/>
        </w:rPr>
        <w:t>Serve</w:t>
      </w:r>
      <w:r w:rsidRPr="00FC6162">
        <w:rPr>
          <w:rFonts w:ascii="Segoe UI" w:eastAsia="segoui" w:hAnsi="Segoe UI" w:cs="Segoe UI"/>
          <w:lang w:val="en-AU"/>
        </w:rPr>
        <w:t>, Collaborate, Improve, Be Your Best and Be Positive. All employees have a responsibility to u</w:t>
      </w:r>
      <w:r w:rsidR="00FC6162">
        <w:rPr>
          <w:rFonts w:ascii="Segoe UI" w:eastAsia="segoui" w:hAnsi="Segoe UI" w:cs="Segoe UI"/>
          <w:lang w:val="en-AU"/>
        </w:rPr>
        <w:t>phold and champion these values</w:t>
      </w:r>
      <w:r w:rsidR="002865BD">
        <w:rPr>
          <w:rFonts w:ascii="Segoe UI" w:eastAsia="segoui" w:hAnsi="Segoe UI" w:cs="Segoe UI"/>
          <w:lang w:val="en-AU"/>
        </w:rPr>
        <w:t>.</w:t>
      </w:r>
    </w:p>
    <w:p w14:paraId="6CBA469C" w14:textId="77777777" w:rsidR="005249F5" w:rsidRPr="00FC6162" w:rsidRDefault="005249F5" w:rsidP="00500683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sz w:val="22"/>
          <w:szCs w:val="22"/>
        </w:rPr>
      </w:pPr>
      <w:r w:rsidRPr="00FC6162">
        <w:rPr>
          <w:rStyle w:val="Heading1Char"/>
          <w:rFonts w:ascii="Segoe UI" w:hAnsi="Segoe UI" w:cs="Segoe UI"/>
          <w:sz w:val="22"/>
          <w:szCs w:val="22"/>
        </w:rPr>
        <w:t xml:space="preserve">Primary Role Statement </w:t>
      </w:r>
    </w:p>
    <w:p w14:paraId="4133CF40" w14:textId="77777777" w:rsidR="005249F5" w:rsidRPr="00FC6162" w:rsidRDefault="005249F5" w:rsidP="00500683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sz w:val="22"/>
          <w:szCs w:val="22"/>
        </w:rPr>
      </w:pPr>
    </w:p>
    <w:p w14:paraId="7BA29866" w14:textId="4747B8E6" w:rsidR="00FC6162" w:rsidRPr="00FC6162" w:rsidRDefault="00FC6162" w:rsidP="00500683">
      <w:pPr>
        <w:tabs>
          <w:tab w:val="right" w:pos="9690"/>
        </w:tabs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In contributing to the overarching vision and purpose</w:t>
      </w:r>
      <w:r w:rsidR="00D639CE">
        <w:rPr>
          <w:rFonts w:ascii="Segoe UI" w:hAnsi="Segoe UI" w:cs="Segoe UI"/>
        </w:rPr>
        <w:t xml:space="preserve">, the role of </w:t>
      </w:r>
      <w:r w:rsidRPr="00FC6162">
        <w:rPr>
          <w:rFonts w:ascii="Segoe UI" w:hAnsi="Segoe UI" w:cs="Segoe UI"/>
        </w:rPr>
        <w:t xml:space="preserve">Project Manager </w:t>
      </w:r>
      <w:r w:rsidR="00D639CE">
        <w:rPr>
          <w:rFonts w:ascii="Segoe UI" w:hAnsi="Segoe UI" w:cs="Segoe UI"/>
        </w:rPr>
        <w:t>is responsible for leading and managing</w:t>
      </w:r>
      <w:r w:rsidRPr="00FC6162">
        <w:rPr>
          <w:rFonts w:ascii="Segoe UI" w:hAnsi="Segoe UI" w:cs="Segoe UI"/>
        </w:rPr>
        <w:t xml:space="preserve"> project teams that deliver IT projects, to achieve the desired outcomes for Council. The Project Manager coordinates the </w:t>
      </w:r>
      <w:r w:rsidR="00DD11BB">
        <w:rPr>
          <w:rFonts w:ascii="Segoe UI" w:hAnsi="Segoe UI" w:cs="Segoe UI"/>
        </w:rPr>
        <w:t>risk, quality and progress of I</w:t>
      </w:r>
      <w:r w:rsidRPr="00FC6162">
        <w:rPr>
          <w:rFonts w:ascii="Segoe UI" w:hAnsi="Segoe UI" w:cs="Segoe UI"/>
        </w:rPr>
        <w:t>T projects to organisational standards, and ensures projects are completed on time, on budget, to quality standards, and within agreed scope.</w:t>
      </w:r>
    </w:p>
    <w:p w14:paraId="27BD6C34" w14:textId="77777777" w:rsidR="00FC6162" w:rsidRPr="00FC6162" w:rsidRDefault="00FC6162" w:rsidP="00500683">
      <w:pPr>
        <w:tabs>
          <w:tab w:val="right" w:pos="9690"/>
        </w:tabs>
        <w:spacing w:after="0" w:line="240" w:lineRule="auto"/>
        <w:jc w:val="both"/>
        <w:rPr>
          <w:rFonts w:ascii="Segoe UI" w:hAnsi="Segoe UI" w:cs="Segoe UI"/>
        </w:rPr>
      </w:pPr>
    </w:p>
    <w:p w14:paraId="28ECD724" w14:textId="77777777" w:rsidR="00FC6162" w:rsidRPr="00FC6162" w:rsidRDefault="00FC6162" w:rsidP="00500683">
      <w:p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 xml:space="preserve">The </w:t>
      </w:r>
      <w:r w:rsidR="00D639CE">
        <w:rPr>
          <w:rFonts w:ascii="Segoe UI" w:hAnsi="Segoe UI" w:cs="Segoe UI"/>
        </w:rPr>
        <w:t xml:space="preserve">position of </w:t>
      </w:r>
      <w:r w:rsidRPr="00FC6162">
        <w:rPr>
          <w:rFonts w:ascii="Segoe UI" w:hAnsi="Segoe UI" w:cs="Segoe UI"/>
        </w:rPr>
        <w:t>Project Manager is required to provide quality customer service and creating value for the community.</w:t>
      </w:r>
    </w:p>
    <w:p w14:paraId="21064829" w14:textId="77777777" w:rsidR="00D639CE" w:rsidRDefault="00D639CE" w:rsidP="0050068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090B1CB2" w14:textId="77777777" w:rsidR="00DD6CA2" w:rsidRPr="00FC6162" w:rsidRDefault="00D93AD4" w:rsidP="0050068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  <w:r w:rsidRPr="00FC6162">
        <w:rPr>
          <w:rFonts w:ascii="Segoe UI" w:hAnsi="Segoe UI" w:cs="Segoe UI"/>
          <w:b/>
        </w:rPr>
        <w:t>Key Duties and Responsibilities</w:t>
      </w:r>
      <w:r w:rsidR="00E16A13" w:rsidRPr="00FC6162">
        <w:rPr>
          <w:rFonts w:ascii="Segoe UI" w:hAnsi="Segoe UI" w:cs="Segoe UI"/>
          <w:b/>
        </w:rPr>
        <w:t xml:space="preserve"> </w:t>
      </w:r>
    </w:p>
    <w:p w14:paraId="0A589D4D" w14:textId="77777777" w:rsidR="00794C26" w:rsidRDefault="00794C26" w:rsidP="0050068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04975523" w14:textId="2BB930D4" w:rsidR="00FC6162" w:rsidRP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bookmarkStart w:id="0" w:name="OLE_LINK1"/>
      <w:bookmarkStart w:id="1" w:name="OLE_LINK2"/>
      <w:r w:rsidRPr="00FC6162">
        <w:rPr>
          <w:rFonts w:ascii="Segoe UI" w:hAnsi="Segoe UI" w:cs="Segoe UI"/>
        </w:rPr>
        <w:t xml:space="preserve">Direct responsibility for management and delivery of a wide range of IT projects </w:t>
      </w:r>
      <w:bookmarkStart w:id="2" w:name="_Hlk72323260"/>
      <w:proofErr w:type="spellStart"/>
      <w:r w:rsidR="003A6ACA">
        <w:rPr>
          <w:rFonts w:ascii="Segoe UI" w:hAnsi="Segoe UI" w:cs="Segoe UI"/>
        </w:rPr>
        <w:t>utilising</w:t>
      </w:r>
      <w:proofErr w:type="spellEnd"/>
      <w:r w:rsidR="003A6ACA">
        <w:rPr>
          <w:rFonts w:ascii="Segoe UI" w:hAnsi="Segoe UI" w:cs="Segoe UI"/>
        </w:rPr>
        <w:t xml:space="preserve"> appropriate </w:t>
      </w:r>
      <w:r w:rsidRPr="00FC6162">
        <w:rPr>
          <w:rFonts w:ascii="Segoe UI" w:hAnsi="Segoe UI" w:cs="Segoe UI"/>
        </w:rPr>
        <w:t xml:space="preserve">project management methodologies </w:t>
      </w:r>
      <w:bookmarkEnd w:id="2"/>
      <w:r w:rsidRPr="00FC6162">
        <w:rPr>
          <w:rFonts w:ascii="Segoe UI" w:hAnsi="Segoe UI" w:cs="Segoe UI"/>
        </w:rPr>
        <w:t xml:space="preserve">and adopted artefacts through all </w:t>
      </w:r>
      <w:r w:rsidRPr="00FC6162">
        <w:rPr>
          <w:rFonts w:ascii="Segoe UI" w:hAnsi="Segoe UI" w:cs="Segoe UI"/>
        </w:rPr>
        <w:lastRenderedPageBreak/>
        <w:t>phases of the project lifecycle; including Testing, Training and the transiti</w:t>
      </w:r>
      <w:r w:rsidR="002865BD">
        <w:rPr>
          <w:rFonts w:ascii="Segoe UI" w:hAnsi="Segoe UI" w:cs="Segoe UI"/>
        </w:rPr>
        <w:t>on to Business-as-usual support;</w:t>
      </w:r>
    </w:p>
    <w:p w14:paraId="3CA9E21A" w14:textId="77777777" w:rsidR="00FC6162" w:rsidRP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5C53D6BC" w14:textId="71A88635" w:rsidR="00FC6162" w:rsidRP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Effectively lead a team of specialists in a</w:t>
      </w:r>
      <w:r w:rsidR="00024009">
        <w:rPr>
          <w:rFonts w:ascii="Segoe UI" w:hAnsi="Segoe UI" w:cs="Segoe UI"/>
        </w:rPr>
        <w:t>n</w:t>
      </w:r>
      <w:r w:rsidR="00896930">
        <w:rPr>
          <w:rFonts w:ascii="Segoe UI" w:hAnsi="Segoe UI" w:cs="Segoe UI"/>
        </w:rPr>
        <w:t xml:space="preserve"> agile </w:t>
      </w:r>
      <w:r w:rsidRPr="00FC6162">
        <w:rPr>
          <w:rFonts w:ascii="Segoe UI" w:hAnsi="Segoe UI" w:cs="Segoe UI"/>
        </w:rPr>
        <w:t>environment and facilitate the delivery of sound outcomes and solutions</w:t>
      </w:r>
      <w:bookmarkEnd w:id="0"/>
      <w:bookmarkEnd w:id="1"/>
      <w:r w:rsidR="002865BD">
        <w:rPr>
          <w:rFonts w:ascii="Segoe UI" w:hAnsi="Segoe UI" w:cs="Segoe UI"/>
        </w:rPr>
        <w:t>;</w:t>
      </w:r>
    </w:p>
    <w:p w14:paraId="1761DB97" w14:textId="77777777" w:rsid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2031FBE9" w14:textId="77777777" w:rsidR="00FC6162" w:rsidRP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 xml:space="preserve">Undertake </w:t>
      </w:r>
      <w:r w:rsidR="00E72821">
        <w:rPr>
          <w:rFonts w:ascii="Segoe UI" w:hAnsi="Segoe UI" w:cs="Segoe UI"/>
        </w:rPr>
        <w:t>systematic</w:t>
      </w:r>
      <w:r w:rsidRPr="00FC6162">
        <w:rPr>
          <w:rFonts w:ascii="Segoe UI" w:hAnsi="Segoe UI" w:cs="Segoe UI"/>
        </w:rPr>
        <w:t xml:space="preserve"> reporting activities in accordance with project management methodologies</w:t>
      </w:r>
      <w:r w:rsidR="002865BD">
        <w:rPr>
          <w:rFonts w:ascii="Segoe UI" w:hAnsi="Segoe UI" w:cs="Segoe UI"/>
        </w:rPr>
        <w:t>;</w:t>
      </w:r>
    </w:p>
    <w:p w14:paraId="3899DB22" w14:textId="77777777" w:rsid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017877C1" w14:textId="77777777" w:rsid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Accurately deliver project feasibility, effort estimates as well as coordinating analysis and design services</w:t>
      </w:r>
      <w:r w:rsidR="002865BD">
        <w:rPr>
          <w:rFonts w:ascii="Segoe UI" w:hAnsi="Segoe UI" w:cs="Segoe UI"/>
        </w:rPr>
        <w:t>;</w:t>
      </w:r>
    </w:p>
    <w:p w14:paraId="0596D6C6" w14:textId="77777777" w:rsidR="00FC6162" w:rsidRP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06BA0B21" w14:textId="77777777" w:rsidR="00FC6162" w:rsidRP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Prepare project budgets, implement and monitor expenditure and take appropriate action to ensure projects are delivered within budgets</w:t>
      </w:r>
      <w:r w:rsidR="002865BD">
        <w:rPr>
          <w:rFonts w:ascii="Segoe UI" w:hAnsi="Segoe UI" w:cs="Segoe UI"/>
        </w:rPr>
        <w:t>;</w:t>
      </w:r>
    </w:p>
    <w:p w14:paraId="2A499B82" w14:textId="77777777" w:rsid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64DF8C5E" w14:textId="77777777" w:rsidR="00FC6162" w:rsidRP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Develop project plans for the delivery of each project including defining projects, developing work breakdown structures, defining and procuring specialist resources and overseeing implementation</w:t>
      </w:r>
      <w:r w:rsidR="002865BD">
        <w:rPr>
          <w:rFonts w:ascii="Segoe UI" w:hAnsi="Segoe UI" w:cs="Segoe UI"/>
        </w:rPr>
        <w:t>;</w:t>
      </w:r>
    </w:p>
    <w:p w14:paraId="6F18E2C3" w14:textId="77777777" w:rsid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28C05345" w14:textId="76CE7620" w:rsidR="00FC6162" w:rsidRP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Provide vendor management including the full range of contracting functions such as preparation, tendering, tender evaluation, management of</w:t>
      </w:r>
      <w:r w:rsidR="001E6D12">
        <w:rPr>
          <w:rFonts w:ascii="Segoe UI" w:hAnsi="Segoe UI" w:cs="Segoe UI"/>
        </w:rPr>
        <w:t xml:space="preserve"> IT</w:t>
      </w:r>
      <w:r w:rsidRPr="00FC6162">
        <w:rPr>
          <w:rFonts w:ascii="Segoe UI" w:hAnsi="Segoe UI" w:cs="Segoe UI"/>
        </w:rPr>
        <w:t xml:space="preserve"> contractors and consultants, project handover and defects liability management</w:t>
      </w:r>
      <w:r w:rsidR="002865BD">
        <w:rPr>
          <w:rFonts w:ascii="Segoe UI" w:hAnsi="Segoe UI" w:cs="Segoe UI"/>
        </w:rPr>
        <w:t>;</w:t>
      </w:r>
    </w:p>
    <w:p w14:paraId="75473E6D" w14:textId="77777777" w:rsid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4932DCEC" w14:textId="77777777" w:rsidR="00FC6162" w:rsidRP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Establish and manage appropriate project governance groups</w:t>
      </w:r>
      <w:r w:rsidR="002865BD">
        <w:rPr>
          <w:rFonts w:ascii="Segoe UI" w:hAnsi="Segoe UI" w:cs="Segoe UI"/>
        </w:rPr>
        <w:t>;</w:t>
      </w:r>
    </w:p>
    <w:p w14:paraId="3F52375B" w14:textId="77777777" w:rsidR="00FC6162" w:rsidRDefault="00FC6162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50226DEE" w14:textId="77777777" w:rsidR="00FC6162" w:rsidRDefault="00FC6162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Work to overcome various project delivery and design challenges including the development of solutions while critically interpreting information</w:t>
      </w:r>
      <w:r w:rsidR="00727014">
        <w:rPr>
          <w:rFonts w:ascii="Segoe UI" w:hAnsi="Segoe UI" w:cs="Segoe UI"/>
        </w:rPr>
        <w:t xml:space="preserve"> and evaluating recommendations;</w:t>
      </w:r>
    </w:p>
    <w:p w14:paraId="53E0356D" w14:textId="77777777" w:rsidR="00727014" w:rsidRPr="00727014" w:rsidRDefault="00727014" w:rsidP="00500683">
      <w:pPr>
        <w:pStyle w:val="ListParagraph"/>
        <w:jc w:val="both"/>
        <w:rPr>
          <w:rFonts w:ascii="Segoe UI" w:hAnsi="Segoe UI" w:cs="Segoe UI"/>
        </w:rPr>
      </w:pPr>
    </w:p>
    <w:p w14:paraId="5B6E7B00" w14:textId="77777777" w:rsidR="00727014" w:rsidRPr="00E16A13" w:rsidRDefault="00727014" w:rsidP="00500683">
      <w:pPr>
        <w:pStyle w:val="ListParagraph"/>
        <w:numPr>
          <w:ilvl w:val="0"/>
          <w:numId w:val="7"/>
        </w:numPr>
        <w:spacing w:after="0"/>
        <w:jc w:val="both"/>
        <w:rPr>
          <w:lang w:val="en-AU"/>
        </w:rPr>
      </w:pPr>
      <w:r w:rsidRPr="00E16A13">
        <w:rPr>
          <w:rFonts w:ascii="Segoe UI" w:hAnsi="Segoe UI" w:cs="Segoe UI"/>
        </w:rPr>
        <w:t>Perform any other duties, tasks or projects the employer may assign, having regard to the incumbent’s skills, training and experience.</w:t>
      </w:r>
    </w:p>
    <w:p w14:paraId="38719820" w14:textId="77777777" w:rsidR="00727014" w:rsidRPr="00727014" w:rsidRDefault="00727014" w:rsidP="00500683">
      <w:pPr>
        <w:spacing w:after="0" w:line="240" w:lineRule="auto"/>
        <w:jc w:val="both"/>
        <w:rPr>
          <w:rFonts w:ascii="Segoe UI" w:hAnsi="Segoe UI" w:cs="Segoe UI"/>
        </w:rPr>
      </w:pPr>
    </w:p>
    <w:p w14:paraId="78E5D764" w14:textId="77777777" w:rsidR="00FC6162" w:rsidRDefault="00FC6162" w:rsidP="00500683">
      <w:pPr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Segoe UI" w:hAnsi="Segoe UI" w:cs="Segoe UI"/>
          <w:b/>
        </w:rPr>
      </w:pPr>
    </w:p>
    <w:p w14:paraId="24851A61" w14:textId="77777777" w:rsidR="00F174B2" w:rsidRPr="00FC6162" w:rsidRDefault="00A9144F" w:rsidP="0050068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  <w:r w:rsidRPr="00FC6162">
        <w:rPr>
          <w:rFonts w:ascii="Segoe UI" w:hAnsi="Segoe UI" w:cs="Segoe UI"/>
          <w:b/>
        </w:rPr>
        <w:t>Authority and Accountability</w:t>
      </w:r>
      <w:r w:rsidR="00F174B2" w:rsidRPr="00FC6162">
        <w:rPr>
          <w:rFonts w:ascii="Segoe UI" w:hAnsi="Segoe UI" w:cs="Segoe UI"/>
          <w:b/>
        </w:rPr>
        <w:t xml:space="preserve"> </w:t>
      </w:r>
    </w:p>
    <w:p w14:paraId="2151C93E" w14:textId="77777777" w:rsidR="00DD5217" w:rsidRPr="00FC6162" w:rsidRDefault="00DD5217" w:rsidP="00500683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59A2065F" w14:textId="77777777" w:rsidR="00DD5217" w:rsidRPr="00727014" w:rsidRDefault="00DD5217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Take care of your own health and safety and that of others. Comply with any reasonable instructions and apply Council’s Safe Systems of Work consistent with the responsibilities, authorities an</w:t>
      </w:r>
      <w:r w:rsidR="00794C26" w:rsidRPr="00FC6162">
        <w:rPr>
          <w:rFonts w:ascii="Segoe UI" w:hAnsi="Segoe UI" w:cs="Segoe UI"/>
        </w:rPr>
        <w:t>d accountabilities of the role</w:t>
      </w:r>
      <w:r w:rsidR="002865BD">
        <w:rPr>
          <w:rFonts w:ascii="Segoe UI" w:hAnsi="Segoe UI" w:cs="Segoe UI"/>
        </w:rPr>
        <w:t>;</w:t>
      </w:r>
    </w:p>
    <w:p w14:paraId="37DB42DA" w14:textId="77777777" w:rsidR="00794C26" w:rsidRPr="00727014" w:rsidRDefault="00794C26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71A084F3" w14:textId="77777777" w:rsidR="00DD5217" w:rsidRPr="00727014" w:rsidRDefault="00DD5217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27014">
        <w:rPr>
          <w:rFonts w:ascii="Segoe UI" w:hAnsi="Segoe UI" w:cs="Segoe UI"/>
        </w:rPr>
        <w:lastRenderedPageBreak/>
        <w:t xml:space="preserve">Policy and procedures are readily available but the Project </w:t>
      </w:r>
      <w:r w:rsidR="00E72821" w:rsidRPr="00727014">
        <w:rPr>
          <w:rFonts w:ascii="Segoe UI" w:hAnsi="Segoe UI" w:cs="Segoe UI"/>
        </w:rPr>
        <w:t xml:space="preserve">Manager </w:t>
      </w:r>
      <w:r w:rsidRPr="00727014">
        <w:rPr>
          <w:rFonts w:ascii="Segoe UI" w:hAnsi="Segoe UI" w:cs="Segoe UI"/>
        </w:rPr>
        <w:t>is required to choose the appropriate processes. Unusual problems may be referred for clarity of policy or direction</w:t>
      </w:r>
      <w:r w:rsidR="002865BD" w:rsidRPr="00727014">
        <w:rPr>
          <w:rFonts w:ascii="Segoe UI" w:hAnsi="Segoe UI" w:cs="Segoe UI"/>
        </w:rPr>
        <w:t>;</w:t>
      </w:r>
    </w:p>
    <w:p w14:paraId="361963BA" w14:textId="77777777" w:rsidR="00153AA1" w:rsidRPr="00727014" w:rsidRDefault="00153AA1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07139D62" w14:textId="77777777" w:rsidR="00DD5217" w:rsidRPr="00727014" w:rsidRDefault="00DD5217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27014">
        <w:rPr>
          <w:rFonts w:ascii="Segoe UI" w:hAnsi="Segoe UI" w:cs="Segoe UI"/>
        </w:rPr>
        <w:t>Decisions affect the work and activities of others within the Unit</w:t>
      </w:r>
      <w:r w:rsidR="002865BD" w:rsidRPr="00727014">
        <w:rPr>
          <w:rFonts w:ascii="Segoe UI" w:hAnsi="Segoe UI" w:cs="Segoe UI"/>
        </w:rPr>
        <w:t>;</w:t>
      </w:r>
    </w:p>
    <w:p w14:paraId="16895EAB" w14:textId="77777777" w:rsidR="00153AA1" w:rsidRPr="00727014" w:rsidRDefault="00153AA1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2F018417" w14:textId="77777777" w:rsidR="00DD5217" w:rsidRPr="00727014" w:rsidRDefault="00DD5217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27014">
        <w:rPr>
          <w:rFonts w:ascii="Segoe UI" w:hAnsi="Segoe UI" w:cs="Segoe UI"/>
        </w:rPr>
        <w:t xml:space="preserve">The work of the Project </w:t>
      </w:r>
      <w:r w:rsidR="00FC6162" w:rsidRPr="00727014">
        <w:rPr>
          <w:rFonts w:ascii="Segoe UI" w:hAnsi="Segoe UI" w:cs="Segoe UI"/>
        </w:rPr>
        <w:t>Manager</w:t>
      </w:r>
      <w:r w:rsidRPr="00727014">
        <w:rPr>
          <w:rFonts w:ascii="Segoe UI" w:hAnsi="Segoe UI" w:cs="Segoe UI"/>
        </w:rPr>
        <w:t xml:space="preserve"> influences the external environment by ensuring services are consistent with Council standards</w:t>
      </w:r>
      <w:r w:rsidR="002865BD" w:rsidRPr="00727014">
        <w:rPr>
          <w:rFonts w:ascii="Segoe UI" w:hAnsi="Segoe UI" w:cs="Segoe UI"/>
        </w:rPr>
        <w:t>;</w:t>
      </w:r>
    </w:p>
    <w:p w14:paraId="68352225" w14:textId="77777777" w:rsidR="00153AA1" w:rsidRPr="00727014" w:rsidRDefault="00153AA1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596BE3B2" w14:textId="77777777" w:rsidR="00DD5217" w:rsidRPr="00727014" w:rsidRDefault="00DD5217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27014">
        <w:rPr>
          <w:rFonts w:ascii="Segoe UI" w:hAnsi="Segoe UI" w:cs="Segoe UI"/>
        </w:rPr>
        <w:t xml:space="preserve">The Project </w:t>
      </w:r>
      <w:r w:rsidR="00FC6162" w:rsidRPr="00727014">
        <w:rPr>
          <w:rFonts w:ascii="Segoe UI" w:hAnsi="Segoe UI" w:cs="Segoe UI"/>
        </w:rPr>
        <w:t>Manager</w:t>
      </w:r>
      <w:r w:rsidRPr="00727014">
        <w:rPr>
          <w:rFonts w:ascii="Segoe UI" w:hAnsi="Segoe UI" w:cs="Segoe UI"/>
        </w:rPr>
        <w:t xml:space="preserve"> </w:t>
      </w:r>
      <w:r w:rsidR="00FC6162" w:rsidRPr="00727014">
        <w:rPr>
          <w:rFonts w:ascii="Segoe UI" w:hAnsi="Segoe UI" w:cs="Segoe UI"/>
        </w:rPr>
        <w:t xml:space="preserve">complies with operational requirements in cooperation with or under the supervision of other employees. Other employees or members of the public may be affected by the employee’s acts or </w:t>
      </w:r>
      <w:r w:rsidR="00070530" w:rsidRPr="00727014">
        <w:rPr>
          <w:rFonts w:ascii="Segoe UI" w:hAnsi="Segoe UI" w:cs="Segoe UI"/>
        </w:rPr>
        <w:t>omissions</w:t>
      </w:r>
      <w:r w:rsidR="002865BD" w:rsidRPr="00727014">
        <w:rPr>
          <w:rFonts w:ascii="Segoe UI" w:hAnsi="Segoe UI" w:cs="Segoe UI"/>
        </w:rPr>
        <w:t>;</w:t>
      </w:r>
      <w:r w:rsidR="00FC6162" w:rsidRPr="00727014">
        <w:rPr>
          <w:rFonts w:ascii="Segoe UI" w:hAnsi="Segoe UI" w:cs="Segoe UI"/>
        </w:rPr>
        <w:t xml:space="preserve"> </w:t>
      </w:r>
    </w:p>
    <w:p w14:paraId="1B0AFFFA" w14:textId="77777777" w:rsidR="00153AA1" w:rsidRPr="00727014" w:rsidRDefault="00153AA1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100AEB45" w14:textId="77777777" w:rsidR="00DD5217" w:rsidRPr="00727014" w:rsidRDefault="00DD5217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727014">
        <w:rPr>
          <w:rFonts w:ascii="Segoe UI" w:hAnsi="Segoe UI" w:cs="Segoe UI"/>
        </w:rPr>
        <w:t>Monitor budgetary spending within work area, against pre-determined targets. Weigh up options on a cost basis in order to make recommendations and continuously look for greater efficiency within work area.</w:t>
      </w:r>
    </w:p>
    <w:p w14:paraId="0DF07A8E" w14:textId="77777777" w:rsidR="0077434C" w:rsidRPr="00FC6162" w:rsidRDefault="0077434C" w:rsidP="00500683">
      <w:pPr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Segoe UI" w:hAnsi="Segoe UI" w:cs="Segoe UI"/>
          <w:b/>
        </w:rPr>
      </w:pPr>
    </w:p>
    <w:p w14:paraId="5D9A4DCF" w14:textId="77777777" w:rsidR="00727014" w:rsidRDefault="00727014" w:rsidP="00500683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03A7EF32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FC6162">
        <w:rPr>
          <w:rFonts w:ascii="Segoe UI" w:hAnsi="Segoe UI" w:cs="Segoe UI"/>
          <w:b/>
        </w:rPr>
        <w:t>Personal Attributes</w:t>
      </w:r>
      <w:r w:rsidRPr="00FC6162">
        <w:rPr>
          <w:rFonts w:ascii="Segoe UI" w:hAnsi="Segoe UI" w:cs="Segoe UI"/>
        </w:rPr>
        <w:t xml:space="preserve"> </w:t>
      </w:r>
    </w:p>
    <w:p w14:paraId="5C900157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</w:rPr>
      </w:pPr>
    </w:p>
    <w:p w14:paraId="1B905EF1" w14:textId="77777777" w:rsidR="005249F5" w:rsidRPr="00FC6162" w:rsidRDefault="00070530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Give frank and honest feedback/</w:t>
      </w:r>
      <w:r w:rsidR="005249F5" w:rsidRPr="00FC6162">
        <w:rPr>
          <w:rFonts w:ascii="Segoe UI" w:hAnsi="Segoe UI" w:cs="Segoe UI"/>
        </w:rPr>
        <w:t>advice and seek to listen and understand when ideas are challenged</w:t>
      </w:r>
      <w:r w:rsidR="002865BD">
        <w:rPr>
          <w:rFonts w:ascii="Segoe UI" w:hAnsi="Segoe UI" w:cs="Segoe UI"/>
        </w:rPr>
        <w:t>;</w:t>
      </w:r>
    </w:p>
    <w:p w14:paraId="0C971274" w14:textId="77777777" w:rsidR="005249F5" w:rsidRPr="00FC6162" w:rsidRDefault="005249F5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1AABA9E2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Represent the organisation honestly, ethically and professionally and encourage others to do so</w:t>
      </w:r>
      <w:r w:rsidR="002865BD">
        <w:rPr>
          <w:rFonts w:ascii="Segoe UI" w:hAnsi="Segoe UI" w:cs="Segoe UI"/>
        </w:rPr>
        <w:t>;</w:t>
      </w:r>
    </w:p>
    <w:p w14:paraId="46A1105A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2BFD30F3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Demonstrate a high level of personal motivation, take opportunities to learn new skills, develop strengths and examine and reflect on own performance</w:t>
      </w:r>
      <w:r w:rsidR="002865BD">
        <w:rPr>
          <w:rFonts w:ascii="Segoe UI" w:hAnsi="Segoe UI" w:cs="Segoe UI"/>
        </w:rPr>
        <w:t>;</w:t>
      </w:r>
    </w:p>
    <w:p w14:paraId="2B4BB577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127D723F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Support initiatives that create an environment where diversity is valued.</w:t>
      </w:r>
    </w:p>
    <w:p w14:paraId="71949075" w14:textId="77777777" w:rsidR="00727014" w:rsidRDefault="00727014" w:rsidP="00500683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6B76D3D5" w14:textId="77777777" w:rsidR="00727014" w:rsidRDefault="00727014" w:rsidP="00500683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48A991FB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FC6162">
        <w:rPr>
          <w:rFonts w:ascii="Segoe UI" w:hAnsi="Segoe UI" w:cs="Segoe UI"/>
          <w:b/>
        </w:rPr>
        <w:t xml:space="preserve">Interpersonal Skills </w:t>
      </w:r>
    </w:p>
    <w:p w14:paraId="2C5230E9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</w:rPr>
      </w:pPr>
    </w:p>
    <w:p w14:paraId="682B359B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Write fluently in a range of styles and formats and tailor</w:t>
      </w:r>
      <w:r w:rsidR="00153AA1" w:rsidRPr="00FC6162">
        <w:rPr>
          <w:rFonts w:ascii="Segoe UI" w:hAnsi="Segoe UI" w:cs="Segoe UI"/>
        </w:rPr>
        <w:t xml:space="preserve"> communication to the audience</w:t>
      </w:r>
      <w:r w:rsidR="002865BD">
        <w:rPr>
          <w:rFonts w:ascii="Segoe UI" w:hAnsi="Segoe UI" w:cs="Segoe UI"/>
        </w:rPr>
        <w:t>;</w:t>
      </w:r>
    </w:p>
    <w:p w14:paraId="5CB468C7" w14:textId="77777777" w:rsidR="005249F5" w:rsidRPr="00FC6162" w:rsidRDefault="005249F5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10248299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Identify customer service needs, understand customer perspectives and implement responsive solutions</w:t>
      </w:r>
      <w:r w:rsidR="00727014">
        <w:rPr>
          <w:rFonts w:ascii="Segoe UI" w:hAnsi="Segoe UI" w:cs="Segoe UI"/>
        </w:rPr>
        <w:t>;</w:t>
      </w:r>
    </w:p>
    <w:p w14:paraId="63B2D510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5EA4AA77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 xml:space="preserve">Build cooperation and overcome barriers to information sharing </w:t>
      </w:r>
      <w:r w:rsidR="00070530">
        <w:rPr>
          <w:rFonts w:ascii="Segoe UI" w:hAnsi="Segoe UI" w:cs="Segoe UI"/>
        </w:rPr>
        <w:t>and communication across teams/</w:t>
      </w:r>
      <w:r w:rsidR="00153AA1" w:rsidRPr="00FC6162">
        <w:rPr>
          <w:rFonts w:ascii="Segoe UI" w:hAnsi="Segoe UI" w:cs="Segoe UI"/>
        </w:rPr>
        <w:t>units</w:t>
      </w:r>
      <w:r w:rsidR="002865BD">
        <w:rPr>
          <w:rFonts w:ascii="Segoe UI" w:hAnsi="Segoe UI" w:cs="Segoe UI"/>
        </w:rPr>
        <w:t>;</w:t>
      </w:r>
    </w:p>
    <w:p w14:paraId="6E2C8765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3D532AAC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Lead and facilitate productive discussions with staff and stakeholders, encouraging others to talk, share and debate ideas.</w:t>
      </w:r>
    </w:p>
    <w:p w14:paraId="3A98E16D" w14:textId="77777777" w:rsidR="005249F5" w:rsidRPr="00FC6162" w:rsidRDefault="005249F5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160CDD61" w14:textId="77777777" w:rsidR="00727014" w:rsidRDefault="00727014" w:rsidP="00500683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0695905C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FC6162">
        <w:rPr>
          <w:rFonts w:ascii="Segoe UI" w:hAnsi="Segoe UI" w:cs="Segoe UI"/>
          <w:b/>
        </w:rPr>
        <w:t xml:space="preserve">Business Enablers and Technical Skills </w:t>
      </w:r>
    </w:p>
    <w:p w14:paraId="32CFBCCA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</w:rPr>
      </w:pPr>
    </w:p>
    <w:p w14:paraId="668A6108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Provide guidance, coaching and engage staff in change process and recognise cultural</w:t>
      </w:r>
      <w:r w:rsidR="00153AA1" w:rsidRPr="00FC6162">
        <w:rPr>
          <w:rFonts w:ascii="Segoe UI" w:hAnsi="Segoe UI" w:cs="Segoe UI"/>
        </w:rPr>
        <w:t xml:space="preserve"> barriers that undermine change</w:t>
      </w:r>
      <w:r w:rsidR="002865BD">
        <w:rPr>
          <w:rFonts w:ascii="Segoe UI" w:hAnsi="Segoe UI" w:cs="Segoe UI"/>
        </w:rPr>
        <w:t>;</w:t>
      </w:r>
    </w:p>
    <w:p w14:paraId="65B94CF7" w14:textId="77777777" w:rsidR="00153AA1" w:rsidRPr="00FC6162" w:rsidRDefault="00153AA1" w:rsidP="00500683">
      <w:pPr>
        <w:pStyle w:val="ListParagraph"/>
        <w:spacing w:after="0"/>
        <w:jc w:val="both"/>
        <w:rPr>
          <w:rFonts w:ascii="Segoe UI" w:hAnsi="Segoe UI" w:cs="Segoe UI"/>
        </w:rPr>
      </w:pPr>
    </w:p>
    <w:p w14:paraId="10CA9080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Use expertise and seek others assi</w:t>
      </w:r>
      <w:r w:rsidR="00153AA1" w:rsidRPr="00FC6162">
        <w:rPr>
          <w:rFonts w:ascii="Segoe UI" w:hAnsi="Segoe UI" w:cs="Segoe UI"/>
        </w:rPr>
        <w:t>stance to achieve work outcomes</w:t>
      </w:r>
      <w:r w:rsidR="002865BD">
        <w:rPr>
          <w:rFonts w:ascii="Segoe UI" w:hAnsi="Segoe UI" w:cs="Segoe UI"/>
        </w:rPr>
        <w:t>;</w:t>
      </w:r>
    </w:p>
    <w:p w14:paraId="46164023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5EA75D0C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Ensure current work plans and activities support and are consistent with organ</w:t>
      </w:r>
      <w:r w:rsidR="00153AA1" w:rsidRPr="00FC6162">
        <w:rPr>
          <w:rFonts w:ascii="Segoe UI" w:hAnsi="Segoe UI" w:cs="Segoe UI"/>
        </w:rPr>
        <w:t>isational change initiatives</w:t>
      </w:r>
      <w:r w:rsidR="002865BD">
        <w:rPr>
          <w:rFonts w:ascii="Segoe UI" w:hAnsi="Segoe UI" w:cs="Segoe UI"/>
        </w:rPr>
        <w:t>;</w:t>
      </w:r>
    </w:p>
    <w:p w14:paraId="55A9897F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640CBBCE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Research and analyse information, identify interrelationships and make recommendat</w:t>
      </w:r>
      <w:r w:rsidR="00153AA1" w:rsidRPr="00FC6162">
        <w:rPr>
          <w:rFonts w:ascii="Segoe UI" w:hAnsi="Segoe UI" w:cs="Segoe UI"/>
        </w:rPr>
        <w:t>ions based on relevant evidence</w:t>
      </w:r>
      <w:r w:rsidR="002865BD">
        <w:rPr>
          <w:rFonts w:ascii="Segoe UI" w:hAnsi="Segoe UI" w:cs="Segoe UI"/>
        </w:rPr>
        <w:t>;</w:t>
      </w:r>
    </w:p>
    <w:p w14:paraId="578DB28A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720736C4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Ensure that actions of self and others are focused on ac</w:t>
      </w:r>
      <w:r w:rsidR="00153AA1" w:rsidRPr="00FC6162">
        <w:rPr>
          <w:rFonts w:ascii="Segoe UI" w:hAnsi="Segoe UI" w:cs="Segoe UI"/>
        </w:rPr>
        <w:t>hieving organisational outcomes</w:t>
      </w:r>
      <w:r w:rsidR="002865BD">
        <w:rPr>
          <w:rFonts w:ascii="Segoe UI" w:hAnsi="Segoe UI" w:cs="Segoe UI"/>
        </w:rPr>
        <w:t>;</w:t>
      </w:r>
    </w:p>
    <w:p w14:paraId="19CCE6DB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64C11787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 xml:space="preserve">Take account of financial implications and return on investment when </w:t>
      </w:r>
      <w:r w:rsidR="00153AA1" w:rsidRPr="00FC6162">
        <w:rPr>
          <w:rFonts w:ascii="Segoe UI" w:hAnsi="Segoe UI" w:cs="Segoe UI"/>
        </w:rPr>
        <w:t>planning financial transactions</w:t>
      </w:r>
      <w:r w:rsidR="002865BD">
        <w:rPr>
          <w:rFonts w:ascii="Segoe UI" w:hAnsi="Segoe UI" w:cs="Segoe UI"/>
        </w:rPr>
        <w:t>;</w:t>
      </w:r>
    </w:p>
    <w:p w14:paraId="5EB08A2E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35B1F562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Support compliance with records, information and knowledge management r</w:t>
      </w:r>
      <w:r w:rsidR="00153AA1" w:rsidRPr="00FC6162">
        <w:rPr>
          <w:rFonts w:ascii="Segoe UI" w:hAnsi="Segoe UI" w:cs="Segoe UI"/>
        </w:rPr>
        <w:t xml:space="preserve">equirements of the </w:t>
      </w:r>
      <w:r w:rsidR="002865BD">
        <w:rPr>
          <w:rFonts w:ascii="Segoe UI" w:hAnsi="Segoe UI" w:cs="Segoe UI"/>
        </w:rPr>
        <w:t>organization;</w:t>
      </w:r>
    </w:p>
    <w:p w14:paraId="071F6EF2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5BEFF22F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Be aware of procurement and contract management risk</w:t>
      </w:r>
      <w:r w:rsidR="00153AA1" w:rsidRPr="00FC6162">
        <w:rPr>
          <w:rFonts w:ascii="Segoe UI" w:hAnsi="Segoe UI" w:cs="Segoe UI"/>
        </w:rPr>
        <w:t>s and actions to mitigate these</w:t>
      </w:r>
      <w:r w:rsidR="002865BD">
        <w:rPr>
          <w:rFonts w:ascii="Segoe UI" w:hAnsi="Segoe UI" w:cs="Segoe UI"/>
        </w:rPr>
        <w:t>;</w:t>
      </w:r>
    </w:p>
    <w:p w14:paraId="1F2ADEBA" w14:textId="77777777" w:rsidR="005249F5" w:rsidRPr="00FC6162" w:rsidRDefault="005249F5" w:rsidP="00500683">
      <w:pPr>
        <w:pStyle w:val="ListParagraph"/>
        <w:jc w:val="both"/>
        <w:rPr>
          <w:rFonts w:ascii="Segoe UI" w:hAnsi="Segoe UI" w:cs="Segoe UI"/>
        </w:rPr>
      </w:pPr>
    </w:p>
    <w:p w14:paraId="4AAF3D64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Evaluate progress and identify improvements for future projects.</w:t>
      </w:r>
    </w:p>
    <w:p w14:paraId="3FD30B88" w14:textId="77777777" w:rsidR="005249F5" w:rsidRPr="00FC6162" w:rsidRDefault="005249F5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1E6E30F5" w14:textId="77777777" w:rsidR="00727014" w:rsidRDefault="00727014" w:rsidP="00500683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0458E499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FC6162">
        <w:rPr>
          <w:rFonts w:ascii="Segoe UI" w:hAnsi="Segoe UI" w:cs="Segoe UI"/>
          <w:b/>
        </w:rPr>
        <w:t xml:space="preserve">Team Work </w:t>
      </w:r>
    </w:p>
    <w:p w14:paraId="614680E5" w14:textId="77777777" w:rsidR="005249F5" w:rsidRPr="00FC6162" w:rsidRDefault="005249F5" w:rsidP="00500683">
      <w:pPr>
        <w:spacing w:after="0" w:line="240" w:lineRule="auto"/>
        <w:jc w:val="both"/>
        <w:rPr>
          <w:rFonts w:ascii="Segoe UI" w:hAnsi="Segoe UI" w:cs="Segoe UI"/>
        </w:rPr>
      </w:pPr>
    </w:p>
    <w:p w14:paraId="68CBBDAF" w14:textId="77777777" w:rsidR="005249F5" w:rsidRPr="00FC6162" w:rsidRDefault="005249F5" w:rsidP="0050068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Ensure team objectives achieve business outcomes that ali</w:t>
      </w:r>
      <w:r w:rsidR="00153AA1" w:rsidRPr="00FC6162">
        <w:rPr>
          <w:rFonts w:ascii="Segoe UI" w:hAnsi="Segoe UI" w:cs="Segoe UI"/>
        </w:rPr>
        <w:t>gn with organisational policies</w:t>
      </w:r>
      <w:r w:rsidR="002865BD">
        <w:rPr>
          <w:rFonts w:ascii="Segoe UI" w:hAnsi="Segoe UI" w:cs="Segoe UI"/>
        </w:rPr>
        <w:t>;</w:t>
      </w:r>
    </w:p>
    <w:p w14:paraId="6B38E360" w14:textId="77777777" w:rsidR="005249F5" w:rsidRPr="00FC6162" w:rsidRDefault="005249F5" w:rsidP="00500683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0077BCEF" w14:textId="77777777" w:rsidR="005249F5" w:rsidRPr="00FC6162" w:rsidRDefault="005249F5" w:rsidP="00500683">
      <w:pPr>
        <w:pStyle w:val="ListParagraph"/>
        <w:numPr>
          <w:ilvl w:val="0"/>
          <w:numId w:val="7"/>
        </w:numPr>
        <w:tabs>
          <w:tab w:val="left" w:pos="2925"/>
        </w:tabs>
        <w:spacing w:after="0" w:line="240" w:lineRule="auto"/>
        <w:jc w:val="both"/>
        <w:rPr>
          <w:rFonts w:ascii="Segoe UI" w:hAnsi="Segoe UI" w:cs="Segoe UI"/>
        </w:rPr>
      </w:pPr>
      <w:r w:rsidRPr="00FC6162">
        <w:rPr>
          <w:rFonts w:ascii="Segoe UI" w:hAnsi="Segoe UI" w:cs="Segoe UI"/>
        </w:rPr>
        <w:t>Plan and monitor resource allocation effecti</w:t>
      </w:r>
      <w:r w:rsidR="00BA51ED">
        <w:rPr>
          <w:rFonts w:ascii="Segoe UI" w:hAnsi="Segoe UI" w:cs="Segoe UI"/>
        </w:rPr>
        <w:t>vely to achieve team objectives</w:t>
      </w:r>
      <w:r w:rsidR="002865BD">
        <w:rPr>
          <w:rFonts w:ascii="Segoe UI" w:hAnsi="Segoe UI" w:cs="Segoe UI"/>
        </w:rPr>
        <w:t>.</w:t>
      </w:r>
    </w:p>
    <w:p w14:paraId="0C97D566" w14:textId="77777777" w:rsidR="002865BD" w:rsidRDefault="002865BD" w:rsidP="00500683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085E5B50" w14:textId="77777777" w:rsidR="00024009" w:rsidRDefault="00024009" w:rsidP="00500683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3DDF9E68" w14:textId="77777777" w:rsidR="00024009" w:rsidRDefault="00024009" w:rsidP="00500683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37E262DA" w14:textId="26E1C216" w:rsidR="00E879EB" w:rsidRPr="00FC6162" w:rsidRDefault="002F359C" w:rsidP="00500683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FC6162">
        <w:rPr>
          <w:rFonts w:ascii="Segoe UI" w:eastAsiaTheme="minorHAnsi" w:hAnsi="Segoe UI" w:cs="Segoe UI"/>
          <w:b/>
          <w:bCs/>
          <w:kern w:val="32"/>
          <w:lang w:val="en-AU"/>
        </w:rPr>
        <w:t>QUALIFICATIONS</w:t>
      </w:r>
    </w:p>
    <w:p w14:paraId="02F71E67" w14:textId="77777777" w:rsidR="00727014" w:rsidRPr="00100EEE" w:rsidRDefault="00727014" w:rsidP="00500683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Segoe UI" w:hAnsi="Segoe UI" w:cs="Segoe UI"/>
          <w:b/>
          <w:color w:val="000000"/>
          <w:u w:val="single"/>
          <w:lang w:val="en-AU"/>
        </w:rPr>
      </w:pPr>
      <w:r w:rsidRPr="00100EEE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5D55FF14" w14:textId="77777777" w:rsidR="00727014" w:rsidRPr="00261E5A" w:rsidRDefault="00727014" w:rsidP="00500683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ind w:left="357" w:hanging="357"/>
        <w:jc w:val="both"/>
        <w:rPr>
          <w:rFonts w:ascii="Segoe UI" w:hAnsi="Segoe UI" w:cs="Segoe UI"/>
          <w:lang w:val="en-AU"/>
        </w:rPr>
      </w:pPr>
      <w:r w:rsidRPr="00261E5A">
        <w:rPr>
          <w:rFonts w:ascii="Segoe UI" w:hAnsi="Segoe UI" w:cs="Segoe UI"/>
          <w:lang w:val="en-AU"/>
        </w:rPr>
        <w:t xml:space="preserve">Degree qualification in Project Management, Information Technology or related field OR demonstrated solid contemporary experience in a similar role, combined with ongoing professional development. </w:t>
      </w:r>
    </w:p>
    <w:p w14:paraId="47277BCF" w14:textId="77777777" w:rsidR="00727014" w:rsidRPr="00261E5A" w:rsidRDefault="00727014" w:rsidP="00500683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Segoe UI" w:hAnsi="Segoe UI" w:cs="Segoe UI"/>
          <w:b/>
          <w:color w:val="000000"/>
          <w:u w:val="single"/>
          <w:lang w:val="en-AU"/>
        </w:rPr>
      </w:pPr>
      <w:r>
        <w:rPr>
          <w:rFonts w:ascii="Segoe UI" w:hAnsi="Segoe UI" w:cs="Segoe UI"/>
          <w:b/>
          <w:color w:val="000000"/>
          <w:u w:val="single"/>
          <w:lang w:val="en-AU"/>
        </w:rPr>
        <w:t xml:space="preserve">Desirable </w:t>
      </w:r>
    </w:p>
    <w:p w14:paraId="50C58100" w14:textId="77777777" w:rsidR="00727014" w:rsidRPr="00420E78" w:rsidRDefault="00727014" w:rsidP="00500683">
      <w:pPr>
        <w:pStyle w:val="ListParagraph"/>
        <w:numPr>
          <w:ilvl w:val="0"/>
          <w:numId w:val="28"/>
        </w:numPr>
        <w:spacing w:before="100" w:beforeAutospacing="1" w:after="100" w:afterAutospacing="1" w:line="240" w:lineRule="auto"/>
        <w:ind w:left="357" w:hanging="357"/>
        <w:jc w:val="both"/>
        <w:rPr>
          <w:rFonts w:ascii="Segoe UI" w:hAnsi="Segoe UI" w:cs="Segoe UI"/>
          <w:color w:val="FF0000"/>
          <w:lang w:val="en-AU"/>
        </w:rPr>
      </w:pPr>
      <w:r w:rsidRPr="0083249F">
        <w:rPr>
          <w:rFonts w:ascii="Segoe UI" w:hAnsi="Segoe UI" w:cs="Segoe UI"/>
          <w:lang w:val="en"/>
        </w:rPr>
        <w:t>P</w:t>
      </w:r>
      <w:r w:rsidRPr="00420E78">
        <w:rPr>
          <w:rFonts w:ascii="Segoe UI" w:hAnsi="Segoe UI" w:cs="Segoe UI"/>
          <w:lang w:val="en"/>
        </w:rPr>
        <w:t xml:space="preserve">roject Management certification such as PRINCE2, PMP, PMBOK or equivalent relevant degree </w:t>
      </w:r>
      <w:r w:rsidRPr="00420E78">
        <w:rPr>
          <w:rFonts w:ascii="Segoe UI" w:hAnsi="Segoe UI" w:cs="Segoe UI"/>
          <w:color w:val="373A3C"/>
          <w:lang w:val="en"/>
        </w:rPr>
        <w:t>qualification</w:t>
      </w:r>
      <w:r w:rsidRPr="00420E78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t>.</w:t>
      </w:r>
      <w:r w:rsidRPr="00420E78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fldChar w:fldCharType="begin"/>
      </w:r>
      <w:r w:rsidRPr="00420E78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instrText xml:space="preserve"> TITLE   \* MERGEFORMAT </w:instrText>
      </w:r>
      <w:r w:rsidRPr="00420E78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fldChar w:fldCharType="end"/>
      </w:r>
    </w:p>
    <w:p w14:paraId="43F2BDCF" w14:textId="77777777" w:rsidR="00727014" w:rsidRDefault="00727014" w:rsidP="00500683">
      <w:pPr>
        <w:tabs>
          <w:tab w:val="right" w:pos="9690"/>
        </w:tabs>
        <w:spacing w:after="0" w:line="240" w:lineRule="auto"/>
        <w:ind w:left="709" w:hanging="709"/>
        <w:jc w:val="both"/>
        <w:rPr>
          <w:rFonts w:ascii="Segoe UI" w:eastAsia="segoui" w:hAnsi="Segoe UI" w:cs="Segoe UI"/>
          <w:b/>
          <w:bCs/>
          <w:lang w:val="en-AU"/>
        </w:rPr>
      </w:pPr>
    </w:p>
    <w:p w14:paraId="52687BC0" w14:textId="77777777" w:rsidR="00523198" w:rsidRPr="00FC6162" w:rsidRDefault="00523198" w:rsidP="00500683">
      <w:pPr>
        <w:tabs>
          <w:tab w:val="right" w:pos="9690"/>
        </w:tabs>
        <w:spacing w:after="0" w:line="240" w:lineRule="auto"/>
        <w:ind w:left="709" w:hanging="709"/>
        <w:jc w:val="both"/>
        <w:rPr>
          <w:rFonts w:ascii="Segoe UI" w:eastAsia="segoui" w:hAnsi="Segoe UI" w:cs="Segoe UI"/>
          <w:b/>
          <w:bCs/>
          <w:lang w:val="en-AU"/>
        </w:rPr>
      </w:pPr>
      <w:r w:rsidRPr="00FC6162">
        <w:rPr>
          <w:rFonts w:ascii="Segoe UI" w:eastAsia="segoui" w:hAnsi="Segoe UI" w:cs="Segoe UI"/>
          <w:b/>
          <w:bCs/>
          <w:lang w:val="en-AU"/>
        </w:rPr>
        <w:t>EXPERIENCE</w:t>
      </w:r>
    </w:p>
    <w:p w14:paraId="0D604E84" w14:textId="77777777" w:rsidR="00523198" w:rsidRPr="00FC6162" w:rsidRDefault="00523198" w:rsidP="00500683">
      <w:pPr>
        <w:tabs>
          <w:tab w:val="right" w:pos="9690"/>
        </w:tabs>
        <w:spacing w:after="0" w:line="240" w:lineRule="auto"/>
        <w:ind w:left="709" w:hanging="709"/>
        <w:jc w:val="both"/>
        <w:rPr>
          <w:rFonts w:ascii="Segoe UI" w:eastAsia="segoui" w:hAnsi="Segoe UI" w:cs="Segoe UI"/>
          <w:b/>
          <w:bCs/>
          <w:lang w:val="en-AU"/>
        </w:rPr>
      </w:pPr>
    </w:p>
    <w:p w14:paraId="42B0E8A8" w14:textId="77777777" w:rsidR="00523198" w:rsidRDefault="00523198" w:rsidP="00500683">
      <w:pPr>
        <w:tabs>
          <w:tab w:val="right" w:pos="9690"/>
        </w:tabs>
        <w:spacing w:after="0" w:line="240" w:lineRule="auto"/>
        <w:ind w:left="709" w:hanging="709"/>
        <w:jc w:val="both"/>
        <w:rPr>
          <w:rFonts w:ascii="Segoe UI" w:eastAsia="segoui" w:hAnsi="Segoe UI" w:cs="Segoe UI"/>
          <w:b/>
          <w:bCs/>
          <w:u w:val="single"/>
          <w:lang w:val="en-AU"/>
        </w:rPr>
      </w:pPr>
      <w:r w:rsidRPr="00BA51ED">
        <w:rPr>
          <w:rFonts w:ascii="Segoe UI" w:eastAsia="segoui" w:hAnsi="Segoe UI" w:cs="Segoe UI"/>
          <w:b/>
          <w:bCs/>
          <w:u w:val="single"/>
          <w:lang w:val="en-AU"/>
        </w:rPr>
        <w:t>Essential</w:t>
      </w:r>
    </w:p>
    <w:p w14:paraId="17DA528B" w14:textId="77777777" w:rsidR="00BA51ED" w:rsidRPr="00BA51ED" w:rsidRDefault="00BA51ED" w:rsidP="00500683">
      <w:pPr>
        <w:tabs>
          <w:tab w:val="right" w:pos="9690"/>
        </w:tabs>
        <w:spacing w:after="0" w:line="240" w:lineRule="auto"/>
        <w:ind w:left="709" w:hanging="709"/>
        <w:jc w:val="both"/>
        <w:rPr>
          <w:rFonts w:ascii="Segoe UI" w:eastAsia="segoui" w:hAnsi="Segoe UI" w:cs="Segoe UI"/>
          <w:b/>
          <w:bCs/>
          <w:u w:val="single"/>
          <w:lang w:val="en-AU"/>
        </w:rPr>
      </w:pPr>
    </w:p>
    <w:p w14:paraId="2D9D6C59" w14:textId="77777777" w:rsidR="00BA51ED" w:rsidRDefault="00BA51ED" w:rsidP="00500683">
      <w:pPr>
        <w:pStyle w:val="ListParagraph"/>
        <w:numPr>
          <w:ilvl w:val="0"/>
          <w:numId w:val="24"/>
        </w:num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textAlignment w:val="baseline"/>
        <w:rPr>
          <w:rFonts w:ascii="Segoe UI" w:hAnsi="Segoe UI" w:cs="Segoe UI"/>
        </w:rPr>
      </w:pPr>
      <w:r w:rsidRPr="00BA51ED">
        <w:rPr>
          <w:rFonts w:ascii="Segoe UI" w:hAnsi="Segoe UI" w:cs="Segoe UI"/>
        </w:rPr>
        <w:t>Demonstrated, relevant experience in a project management focused role managing large and complex projects utilising PRINCE2 project methodology or equivalent</w:t>
      </w:r>
      <w:r w:rsidR="002865BD">
        <w:rPr>
          <w:rFonts w:ascii="Segoe UI" w:hAnsi="Segoe UI" w:cs="Segoe UI"/>
        </w:rPr>
        <w:t>;</w:t>
      </w:r>
    </w:p>
    <w:p w14:paraId="0B52619C" w14:textId="77777777" w:rsidR="00D639CE" w:rsidRDefault="00D639CE" w:rsidP="00500683">
      <w:pPr>
        <w:pStyle w:val="ListParagraph"/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/>
        <w:jc w:val="both"/>
        <w:textAlignment w:val="baseline"/>
        <w:rPr>
          <w:rFonts w:ascii="Segoe UI" w:hAnsi="Segoe UI" w:cs="Segoe UI"/>
        </w:rPr>
      </w:pPr>
    </w:p>
    <w:p w14:paraId="727757E3" w14:textId="77777777" w:rsidR="00D639CE" w:rsidRDefault="00D639CE" w:rsidP="00500683">
      <w:pPr>
        <w:pStyle w:val="ListParagraph"/>
        <w:numPr>
          <w:ilvl w:val="0"/>
          <w:numId w:val="24"/>
        </w:num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</w:rPr>
        <w:t>Demonstrated experience in managing organisational change and engagement when managing projects including the</w:t>
      </w:r>
      <w:r w:rsidRPr="00261E5A">
        <w:rPr>
          <w:rFonts w:ascii="Segoe UI" w:hAnsi="Segoe UI" w:cs="Segoe UI"/>
        </w:rPr>
        <w:t xml:space="preserve"> transition</w:t>
      </w:r>
      <w:r>
        <w:rPr>
          <w:rFonts w:ascii="Segoe UI" w:hAnsi="Segoe UI" w:cs="Segoe UI"/>
        </w:rPr>
        <w:t xml:space="preserve"> t</w:t>
      </w:r>
      <w:r w:rsidRPr="00261E5A">
        <w:rPr>
          <w:rFonts w:ascii="Segoe UI" w:hAnsi="Segoe UI" w:cs="Segoe UI"/>
        </w:rPr>
        <w:t xml:space="preserve">o business as </w:t>
      </w:r>
      <w:r>
        <w:rPr>
          <w:rFonts w:ascii="Segoe UI" w:hAnsi="Segoe UI" w:cs="Segoe UI"/>
        </w:rPr>
        <w:t>usual</w:t>
      </w:r>
      <w:r w:rsidR="00727014">
        <w:rPr>
          <w:rFonts w:ascii="Segoe UI" w:hAnsi="Segoe UI" w:cs="Segoe UI"/>
        </w:rPr>
        <w:t>;</w:t>
      </w:r>
    </w:p>
    <w:p w14:paraId="6773A4D6" w14:textId="77777777" w:rsidR="00727014" w:rsidRPr="00727014" w:rsidRDefault="00727014" w:rsidP="00500683">
      <w:pPr>
        <w:pStyle w:val="ListParagraph"/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/>
        <w:jc w:val="both"/>
        <w:textAlignment w:val="baseline"/>
        <w:rPr>
          <w:rFonts w:ascii="Segoe UI" w:hAnsi="Segoe UI" w:cs="Segoe UI"/>
        </w:rPr>
      </w:pPr>
    </w:p>
    <w:p w14:paraId="5A878BDE" w14:textId="77777777" w:rsidR="00727014" w:rsidRPr="00BA51ED" w:rsidRDefault="00727014" w:rsidP="00500683">
      <w:pPr>
        <w:pStyle w:val="ListParagraph"/>
        <w:numPr>
          <w:ilvl w:val="0"/>
          <w:numId w:val="24"/>
        </w:num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</w:rPr>
        <w:t>Demonstrated e</w:t>
      </w:r>
      <w:r w:rsidRPr="00BA51ED">
        <w:rPr>
          <w:rFonts w:ascii="Segoe UI" w:hAnsi="Segoe UI" w:cs="Segoe UI"/>
        </w:rPr>
        <w:t>xperience using a Portfolio and Project Management system – for example, Mi</w:t>
      </w:r>
      <w:r>
        <w:rPr>
          <w:rFonts w:ascii="Segoe UI" w:hAnsi="Segoe UI" w:cs="Segoe UI"/>
        </w:rPr>
        <w:t>crosoft Project, SAP, Primavera and Smartsheet;</w:t>
      </w:r>
    </w:p>
    <w:p w14:paraId="1D0DB398" w14:textId="77777777" w:rsidR="00BA51ED" w:rsidRPr="00BA51ED" w:rsidRDefault="00BA51ED" w:rsidP="00500683">
      <w:p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textAlignment w:val="baseline"/>
        <w:rPr>
          <w:rFonts w:ascii="Segoe UI" w:hAnsi="Segoe UI" w:cs="Segoe UI"/>
        </w:rPr>
      </w:pPr>
    </w:p>
    <w:p w14:paraId="31AF8FEF" w14:textId="6996A2DC" w:rsidR="00BA51ED" w:rsidRPr="00BA51ED" w:rsidRDefault="00BA51ED" w:rsidP="00500683">
      <w:pPr>
        <w:pStyle w:val="ListParagraph"/>
        <w:numPr>
          <w:ilvl w:val="0"/>
          <w:numId w:val="24"/>
        </w:num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textAlignment w:val="baseline"/>
      </w:pPr>
      <w:r w:rsidRPr="00BA51ED">
        <w:rPr>
          <w:rFonts w:ascii="Segoe UI" w:hAnsi="Segoe UI" w:cs="Segoe UI"/>
        </w:rPr>
        <w:t>Previous experience in the successful delivery of a range of complex IT projects</w:t>
      </w:r>
      <w:r w:rsidR="002865BD">
        <w:rPr>
          <w:rFonts w:ascii="Segoe UI" w:hAnsi="Segoe UI" w:cs="Segoe UI"/>
        </w:rPr>
        <w:t>;</w:t>
      </w:r>
    </w:p>
    <w:p w14:paraId="373182C4" w14:textId="77777777" w:rsidR="00BA51ED" w:rsidRPr="00BA51ED" w:rsidRDefault="00BA51ED" w:rsidP="00500683">
      <w:p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</w:p>
    <w:p w14:paraId="017262DD" w14:textId="77777777" w:rsidR="00BA51ED" w:rsidRPr="00BA51ED" w:rsidRDefault="00BA51ED" w:rsidP="00500683">
      <w:pPr>
        <w:pStyle w:val="ListParagraph"/>
        <w:numPr>
          <w:ilvl w:val="0"/>
          <w:numId w:val="24"/>
        </w:num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textAlignment w:val="baseline"/>
        <w:rPr>
          <w:rFonts w:ascii="Segoe UI" w:hAnsi="Segoe UI" w:cs="Segoe UI"/>
        </w:rPr>
      </w:pPr>
      <w:r w:rsidRPr="00BA51ED">
        <w:rPr>
          <w:rFonts w:ascii="Segoe UI" w:hAnsi="Segoe UI" w:cs="Segoe UI"/>
        </w:rPr>
        <w:t>Project Management experience in projects of significant complexity with a political environment with differing stakeholders</w:t>
      </w:r>
      <w:r w:rsidR="002865BD">
        <w:rPr>
          <w:rFonts w:ascii="Segoe UI" w:hAnsi="Segoe UI" w:cs="Segoe UI"/>
        </w:rPr>
        <w:t>;</w:t>
      </w:r>
    </w:p>
    <w:p w14:paraId="1C475A9B" w14:textId="77777777" w:rsidR="00BA51ED" w:rsidRPr="00BA51ED" w:rsidRDefault="00BA51ED" w:rsidP="00500683">
      <w:p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Segoe UI" w:hAnsi="Segoe UI" w:cs="Segoe UI"/>
        </w:rPr>
      </w:pPr>
    </w:p>
    <w:p w14:paraId="786BA720" w14:textId="77777777" w:rsidR="00BA51ED" w:rsidRPr="00BA51ED" w:rsidRDefault="00BA51ED" w:rsidP="00500683">
      <w:pPr>
        <w:pStyle w:val="ListParagraph"/>
        <w:numPr>
          <w:ilvl w:val="0"/>
          <w:numId w:val="24"/>
        </w:num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textAlignment w:val="baseline"/>
        <w:rPr>
          <w:rFonts w:ascii="Segoe UI" w:hAnsi="Segoe UI" w:cs="Segoe UI"/>
        </w:rPr>
      </w:pPr>
      <w:r w:rsidRPr="00BA51ED">
        <w:rPr>
          <w:rFonts w:ascii="Segoe UI" w:hAnsi="Segoe UI" w:cs="Segoe UI"/>
        </w:rPr>
        <w:t>Strong relationship development skills and ability to build a strong, collaborative relationship with the Program, Project and third party teams</w:t>
      </w:r>
      <w:r w:rsidR="002865BD">
        <w:rPr>
          <w:rFonts w:ascii="Segoe UI" w:hAnsi="Segoe UI" w:cs="Segoe UI"/>
        </w:rPr>
        <w:t>;</w:t>
      </w:r>
    </w:p>
    <w:p w14:paraId="54F77285" w14:textId="77777777" w:rsidR="00BA51ED" w:rsidRPr="00BA51ED" w:rsidRDefault="00BA51ED" w:rsidP="00500683">
      <w:p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Segoe UI" w:hAnsi="Segoe UI" w:cs="Segoe UI"/>
        </w:rPr>
      </w:pPr>
    </w:p>
    <w:p w14:paraId="33F12C2A" w14:textId="77777777" w:rsidR="00BA51ED" w:rsidRPr="001520BD" w:rsidRDefault="00BA51ED" w:rsidP="001520BD">
      <w:pPr>
        <w:pStyle w:val="ListParagraph"/>
        <w:numPr>
          <w:ilvl w:val="0"/>
          <w:numId w:val="24"/>
        </w:num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textAlignment w:val="baseline"/>
        <w:rPr>
          <w:rFonts w:ascii="Segoe UI" w:hAnsi="Segoe UI" w:cs="Segoe UI"/>
        </w:rPr>
      </w:pPr>
      <w:r w:rsidRPr="00BA51ED">
        <w:rPr>
          <w:rFonts w:ascii="Segoe UI" w:hAnsi="Segoe UI" w:cs="Segoe UI"/>
        </w:rPr>
        <w:t>Demonstrated experience in applying proven written and verbal communication, analytical and problem-solving skills to ensure that deliverables meet specifications.</w:t>
      </w:r>
    </w:p>
    <w:p w14:paraId="4638048D" w14:textId="77777777" w:rsidR="00727014" w:rsidRPr="00BA51ED" w:rsidRDefault="00727014" w:rsidP="00BA51ED">
      <w:pPr>
        <w:tabs>
          <w:tab w:val="right" w:pos="9690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textAlignment w:val="baseline"/>
        <w:rPr>
          <w:rFonts w:ascii="Segoe UI" w:hAnsi="Segoe UI" w:cs="Segoe UI"/>
        </w:rPr>
      </w:pPr>
    </w:p>
    <w:p w14:paraId="73BAFD04" w14:textId="77777777" w:rsidR="00024009" w:rsidRDefault="00024009" w:rsidP="007E5680">
      <w:pPr>
        <w:tabs>
          <w:tab w:val="left" w:pos="2925"/>
        </w:tabs>
        <w:spacing w:before="100" w:beforeAutospacing="1" w:after="100" w:afterAutospacing="1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78316628" w14:textId="495C4474" w:rsidR="007E5680" w:rsidRPr="00FC6162" w:rsidRDefault="00F174B2" w:rsidP="007E5680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  <w:color w:val="FF0000"/>
        </w:rPr>
      </w:pPr>
      <w:r w:rsidRPr="00FC6162">
        <w:rPr>
          <w:rStyle w:val="Heading1Char"/>
          <w:rFonts w:ascii="Segoe UI" w:hAnsi="Segoe UI" w:cs="Segoe UI"/>
          <w:sz w:val="22"/>
          <w:szCs w:val="22"/>
        </w:rPr>
        <w:lastRenderedPageBreak/>
        <w:t>Key Relationships</w:t>
      </w:r>
      <w:r w:rsidR="00715C06" w:rsidRPr="00FC6162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F174B2" w:rsidRPr="00FC6162" w14:paraId="2F7041AB" w14:textId="77777777" w:rsidTr="008D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0BD6" w14:textId="77777777" w:rsidR="00F174B2" w:rsidRPr="00FC6162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FC6162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DB99" w14:textId="77777777" w:rsidR="00F174B2" w:rsidRPr="00FC6162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FC6162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BA51ED" w:rsidRPr="00FC6162" w14:paraId="4054838B" w14:textId="77777777" w:rsidTr="008F24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02BC" w14:textId="77777777" w:rsidR="00BA51ED" w:rsidRPr="00BA51ED" w:rsidRDefault="00BA51ED" w:rsidP="001A6872">
            <w:pPr>
              <w:pStyle w:val="TableText"/>
              <w:rPr>
                <w:rFonts w:ascii="Segoe UI" w:eastAsiaTheme="minorEastAsia" w:hAnsi="Segoe UI" w:cs="Segoe UI"/>
                <w:b w:val="0"/>
                <w:bCs w:val="0"/>
                <w:sz w:val="22"/>
                <w:szCs w:val="22"/>
                <w:lang w:val="en-US"/>
              </w:rPr>
            </w:pPr>
            <w:r w:rsidRPr="00BA51ED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CEO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8FF5" w14:textId="77777777" w:rsidR="00BA51ED" w:rsidRPr="00FC6162" w:rsidRDefault="00BA51ED" w:rsidP="001A6872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segoui" w:hAnsi="Segoe UI" w:cs="Segoe UI"/>
                <w:sz w:val="22"/>
                <w:szCs w:val="22"/>
              </w:rPr>
            </w:pPr>
            <w:r w:rsidRPr="00FC6162">
              <w:rPr>
                <w:rFonts w:ascii="Segoe UI" w:eastAsia="segoui" w:hAnsi="Segoe UI" w:cs="Segoe UI"/>
                <w:sz w:val="22"/>
                <w:szCs w:val="22"/>
              </w:rPr>
              <w:t>IT Vendors and Partners</w:t>
            </w:r>
          </w:p>
        </w:tc>
      </w:tr>
      <w:tr w:rsidR="00BA51ED" w:rsidRPr="00FC6162" w14:paraId="44C09748" w14:textId="77777777" w:rsidTr="008F24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5320" w14:textId="77777777" w:rsidR="00BA51ED" w:rsidRPr="00BA51ED" w:rsidRDefault="00BA51ED" w:rsidP="001A6872">
            <w:pPr>
              <w:pStyle w:val="TableText"/>
              <w:rPr>
                <w:rFonts w:ascii="Segoe UI" w:eastAsiaTheme="minorEastAsia" w:hAnsi="Segoe UI" w:cs="Segoe UI"/>
                <w:b w:val="0"/>
                <w:bCs w:val="0"/>
                <w:sz w:val="22"/>
                <w:szCs w:val="22"/>
                <w:lang w:val="en-US"/>
              </w:rPr>
            </w:pPr>
            <w:r w:rsidRPr="00BA51ED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Executive Leadership Team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AE1F" w14:textId="77777777" w:rsidR="00BA51ED" w:rsidRPr="00FC6162" w:rsidRDefault="00BA51ED" w:rsidP="001A687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segoui" w:hAnsi="Segoe UI" w:cs="Segoe UI"/>
                <w:sz w:val="22"/>
                <w:szCs w:val="22"/>
              </w:rPr>
            </w:pPr>
            <w:r w:rsidRPr="00FC6162">
              <w:rPr>
                <w:rFonts w:ascii="Segoe UI" w:eastAsia="segoui" w:hAnsi="Segoe UI" w:cs="Segoe UI"/>
                <w:sz w:val="22"/>
                <w:szCs w:val="22"/>
              </w:rPr>
              <w:t>Professional/ Industry associations including Unions</w:t>
            </w:r>
          </w:p>
        </w:tc>
      </w:tr>
      <w:tr w:rsidR="00BA51ED" w:rsidRPr="00FC6162" w14:paraId="17366469" w14:textId="77777777" w:rsidTr="008F24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6B97" w14:textId="77777777" w:rsidR="00BA51ED" w:rsidRPr="00BA51ED" w:rsidRDefault="00BA51ED" w:rsidP="001A6872">
            <w:pPr>
              <w:pStyle w:val="TableText"/>
              <w:rPr>
                <w:rFonts w:ascii="Segoe UI" w:eastAsiaTheme="minorEastAsia" w:hAnsi="Segoe UI" w:cs="Segoe UI"/>
                <w:b w:val="0"/>
                <w:bCs w:val="0"/>
                <w:sz w:val="22"/>
                <w:szCs w:val="22"/>
                <w:lang w:val="en-US"/>
              </w:rPr>
            </w:pPr>
            <w:r w:rsidRPr="00BA51ED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Managers/ ELT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4FCE" w14:textId="77777777" w:rsidR="00BA51ED" w:rsidRPr="00FC6162" w:rsidRDefault="00BA51ED" w:rsidP="001A6872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segoui" w:hAnsi="Segoe UI" w:cs="Segoe UI"/>
                <w:sz w:val="22"/>
                <w:szCs w:val="22"/>
              </w:rPr>
            </w:pPr>
            <w:r w:rsidRPr="00FC6162">
              <w:rPr>
                <w:rFonts w:ascii="Segoe UI" w:eastAsia="segoui" w:hAnsi="Segoe UI" w:cs="Segoe UI"/>
                <w:sz w:val="22"/>
                <w:szCs w:val="22"/>
              </w:rPr>
              <w:t>Consultants, Solicitors and other professionals</w:t>
            </w:r>
          </w:p>
        </w:tc>
      </w:tr>
      <w:tr w:rsidR="00BA51ED" w:rsidRPr="00FC6162" w14:paraId="6A091A4F" w14:textId="77777777" w:rsidTr="008F24FF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CA11" w14:textId="77777777" w:rsidR="00BA51ED" w:rsidRPr="00BA51ED" w:rsidRDefault="00BA51ED" w:rsidP="001A6872">
            <w:pPr>
              <w:pStyle w:val="TableText"/>
              <w:rPr>
                <w:rFonts w:ascii="Segoe UI" w:eastAsiaTheme="minorEastAsia" w:hAnsi="Segoe UI" w:cs="Segoe UI"/>
                <w:b w:val="0"/>
                <w:bCs w:val="0"/>
                <w:sz w:val="22"/>
                <w:szCs w:val="22"/>
                <w:lang w:val="en-US"/>
              </w:rPr>
            </w:pPr>
            <w:r w:rsidRPr="00BA51ED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 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B150" w14:textId="77777777" w:rsidR="00BA51ED" w:rsidRPr="00FC6162" w:rsidRDefault="00BA51ED" w:rsidP="001A687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segoui" w:hAnsi="Segoe UI" w:cs="Segoe UI"/>
                <w:sz w:val="22"/>
                <w:szCs w:val="22"/>
              </w:rPr>
            </w:pPr>
            <w:r w:rsidRPr="00FC6162">
              <w:rPr>
                <w:rFonts w:ascii="Segoe UI" w:eastAsia="segoui" w:hAnsi="Segoe UI" w:cs="Segoe UI"/>
                <w:sz w:val="22"/>
                <w:szCs w:val="22"/>
              </w:rPr>
              <w:t>State and Federal Government Agencies</w:t>
            </w:r>
          </w:p>
        </w:tc>
      </w:tr>
      <w:tr w:rsidR="00BA51ED" w:rsidRPr="00FC6162" w14:paraId="51A44D3B" w14:textId="77777777" w:rsidTr="00036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3724" w14:textId="77777777" w:rsidR="00BA51ED" w:rsidRPr="00BA51ED" w:rsidRDefault="00BA51ED" w:rsidP="001A6872">
            <w:pPr>
              <w:pStyle w:val="TableText"/>
              <w:rPr>
                <w:rFonts w:ascii="Segoe UI" w:eastAsiaTheme="minorEastAsia" w:hAnsi="Segoe UI" w:cs="Segoe UI"/>
                <w:b w:val="0"/>
                <w:bCs w:val="0"/>
                <w:sz w:val="22"/>
                <w:szCs w:val="22"/>
                <w:lang w:val="en-US"/>
              </w:rPr>
            </w:pPr>
            <w:r w:rsidRPr="00BA51ED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563D" w14:textId="77777777" w:rsidR="00BA51ED" w:rsidRPr="00FC6162" w:rsidRDefault="00BA51ED" w:rsidP="008D5094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</w:tr>
    </w:tbl>
    <w:p w14:paraId="2733C001" w14:textId="77777777" w:rsidR="00CE33F2" w:rsidRPr="00CE33F2" w:rsidRDefault="00CE33F2" w:rsidP="00E77F8D">
      <w:p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sectPr w:rsidR="00CE33F2" w:rsidRPr="00CE33F2" w:rsidSect="00A31BEB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8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9FBDC" w14:textId="77777777" w:rsidR="00BF1D83" w:rsidRDefault="00BF1D83" w:rsidP="00BB532F">
      <w:pPr>
        <w:spacing w:after="0" w:line="240" w:lineRule="auto"/>
      </w:pPr>
      <w:r>
        <w:separator/>
      </w:r>
    </w:p>
  </w:endnote>
  <w:endnote w:type="continuationSeparator" w:id="0">
    <w:p w14:paraId="77953F46" w14:textId="77777777" w:rsidR="00BF1D83" w:rsidRDefault="00BF1D83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F6755" w14:textId="458E48AA" w:rsidR="00FD4D0B" w:rsidRDefault="00E2600D">
    <w:pPr>
      <w:pStyle w:val="Footer"/>
      <w:jc w:val="center"/>
    </w:pPr>
    <w:r>
      <w:rPr>
        <w:noProof/>
      </w:rPr>
      <w:drawing>
        <wp:inline distT="0" distB="0" distL="0" distR="0" wp14:anchorId="2324C4B0" wp14:editId="1B30C042">
          <wp:extent cx="3489351" cy="701381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318" cy="706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9BDF7A" w14:textId="77777777" w:rsidR="00E77F8D" w:rsidRPr="00E77F8D" w:rsidRDefault="00E77F8D">
    <w:pPr>
      <w:pStyle w:val="Footer"/>
      <w:jc w:val="center"/>
      <w:rPr>
        <w:sz w:val="12"/>
        <w:szCs w:val="12"/>
      </w:rPr>
    </w:pPr>
  </w:p>
  <w:p w14:paraId="36D91C9E" w14:textId="77777777" w:rsidR="00FD4D0B" w:rsidRDefault="00063F17">
    <w:pPr>
      <w:pStyle w:val="Footer"/>
      <w:jc w:val="center"/>
    </w:pPr>
    <w:sdt>
      <w:sdtPr>
        <w:id w:val="-14873878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4D0B">
          <w:fldChar w:fldCharType="begin"/>
        </w:r>
        <w:r w:rsidR="00FD4D0B">
          <w:instrText xml:space="preserve"> PAGE   \* MERGEFORMAT </w:instrText>
        </w:r>
        <w:r w:rsidR="00FD4D0B">
          <w:fldChar w:fldCharType="separate"/>
        </w:r>
        <w:r w:rsidR="00DD11BB">
          <w:rPr>
            <w:noProof/>
          </w:rPr>
          <w:t>2</w:t>
        </w:r>
        <w:r w:rsidR="00FD4D0B">
          <w:rPr>
            <w:noProof/>
          </w:rPr>
          <w:fldChar w:fldCharType="end"/>
        </w:r>
      </w:sdtContent>
    </w:sdt>
  </w:p>
  <w:p w14:paraId="422BB64F" w14:textId="64F40F35" w:rsidR="00FD4D0B" w:rsidRPr="00185A52" w:rsidRDefault="000F1CD2" w:rsidP="00FD4D0B">
    <w:pPr>
      <w:pStyle w:val="Footer"/>
      <w:rPr>
        <w:rFonts w:ascii="Segoe UI" w:hAnsi="Segoe UI" w:cs="Segoe UI"/>
        <w:color w:val="FF0000"/>
        <w:sz w:val="20"/>
        <w:szCs w:val="20"/>
      </w:rPr>
    </w:pPr>
    <w:r w:rsidRPr="00185A52">
      <w:rPr>
        <w:rFonts w:ascii="Segoe UI" w:hAnsi="Segoe UI" w:cs="Segoe UI"/>
        <w:sz w:val="20"/>
        <w:szCs w:val="20"/>
      </w:rPr>
      <w:t xml:space="preserve">Approved </w:t>
    </w:r>
    <w:r w:rsidR="00024009">
      <w:rPr>
        <w:rFonts w:ascii="Segoe UI" w:hAnsi="Segoe UI" w:cs="Segoe UI"/>
        <w:sz w:val="20"/>
        <w:szCs w:val="20"/>
      </w:rPr>
      <w:t>MAY2021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5695F" w14:textId="4BDCF6EC" w:rsidR="00FD4D0B" w:rsidRDefault="00E2600D" w:rsidP="00FD4D0B">
    <w:pPr>
      <w:pStyle w:val="Footer"/>
      <w:jc w:val="center"/>
    </w:pPr>
    <w:r>
      <w:rPr>
        <w:noProof/>
      </w:rPr>
      <w:drawing>
        <wp:inline distT="0" distB="0" distL="0" distR="0" wp14:anchorId="75CF8FD0" wp14:editId="18459663">
          <wp:extent cx="3401568" cy="683736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1223" cy="693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881EE2" w14:textId="77777777" w:rsidR="00A31BEB" w:rsidRDefault="00A31BEB" w:rsidP="00FD4D0B">
    <w:pPr>
      <w:pStyle w:val="Footer"/>
      <w:jc w:val="center"/>
    </w:pPr>
  </w:p>
  <w:p w14:paraId="0C156E84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928AA" w14:textId="77777777" w:rsidR="00BF1D83" w:rsidRDefault="00BF1D83" w:rsidP="00BB532F">
      <w:pPr>
        <w:spacing w:after="0" w:line="240" w:lineRule="auto"/>
      </w:pPr>
      <w:r>
        <w:separator/>
      </w:r>
    </w:p>
  </w:footnote>
  <w:footnote w:type="continuationSeparator" w:id="0">
    <w:p w14:paraId="062FDC57" w14:textId="77777777" w:rsidR="00BF1D83" w:rsidRDefault="00BF1D83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6473D0F3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14BCDF8A" w14:textId="77777777" w:rsidTr="00571F92">
            <w:trPr>
              <w:trHeight w:val="1337"/>
            </w:trPr>
            <w:tc>
              <w:tcPr>
                <w:tcW w:w="7038" w:type="dxa"/>
              </w:tcPr>
              <w:p w14:paraId="2242464A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638F3C1A" w14:textId="77777777" w:rsidR="00FD4D0B" w:rsidRPr="001E49B2" w:rsidRDefault="00063F17" w:rsidP="006C6A78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644073"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</w:rPr>
                      <w:t>Project Manager Technology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0901ACA2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1325B1F1" wp14:editId="282820F3">
                      <wp:extent cx="1466850" cy="1352550"/>
                      <wp:effectExtent l="0" t="0" r="0" b="0"/>
                      <wp:docPr id="1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04867A5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2CD86642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04D7C381" w14:textId="77777777" w:rsidR="00FF58DD" w:rsidRPr="000477E1" w:rsidRDefault="00FF58DD" w:rsidP="00030565">
          <w:pPr>
            <w:jc w:val="right"/>
          </w:pPr>
        </w:p>
      </w:tc>
    </w:tr>
  </w:tbl>
  <w:p w14:paraId="4A23F71C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B1C4B"/>
    <w:multiLevelType w:val="hybridMultilevel"/>
    <w:tmpl w:val="3B28D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02DCF"/>
    <w:multiLevelType w:val="hybridMultilevel"/>
    <w:tmpl w:val="10DC3C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701A2"/>
    <w:multiLevelType w:val="hybridMultilevel"/>
    <w:tmpl w:val="8BB89234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6655B1"/>
    <w:multiLevelType w:val="hybridMultilevel"/>
    <w:tmpl w:val="66A07A8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365D4"/>
    <w:multiLevelType w:val="hybridMultilevel"/>
    <w:tmpl w:val="A2866460"/>
    <w:lvl w:ilvl="0" w:tplc="5B60F690">
      <w:numFmt w:val="bullet"/>
      <w:lvlText w:val="•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E0A01"/>
    <w:multiLevelType w:val="hybridMultilevel"/>
    <w:tmpl w:val="89EA6B7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A2E0E"/>
    <w:multiLevelType w:val="hybridMultilevel"/>
    <w:tmpl w:val="8110CF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A3BEC"/>
    <w:multiLevelType w:val="hybridMultilevel"/>
    <w:tmpl w:val="A48E8C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F54E1"/>
    <w:multiLevelType w:val="hybridMultilevel"/>
    <w:tmpl w:val="C8B21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D16E7"/>
    <w:multiLevelType w:val="hybridMultilevel"/>
    <w:tmpl w:val="49B651E0"/>
    <w:lvl w:ilvl="0" w:tplc="E2FA4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6A0150"/>
    <w:multiLevelType w:val="hybridMultilevel"/>
    <w:tmpl w:val="ED66F8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E45AA9"/>
    <w:multiLevelType w:val="hybridMultilevel"/>
    <w:tmpl w:val="8EACE55C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D5C16"/>
    <w:multiLevelType w:val="hybridMultilevel"/>
    <w:tmpl w:val="67C46020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83AB9"/>
    <w:multiLevelType w:val="hybridMultilevel"/>
    <w:tmpl w:val="AE382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"/>
  </w:num>
  <w:num w:numId="5">
    <w:abstractNumId w:val="15"/>
  </w:num>
  <w:num w:numId="6">
    <w:abstractNumId w:val="5"/>
  </w:num>
  <w:num w:numId="7">
    <w:abstractNumId w:val="7"/>
  </w:num>
  <w:num w:numId="8">
    <w:abstractNumId w:val="25"/>
  </w:num>
  <w:num w:numId="9">
    <w:abstractNumId w:val="6"/>
  </w:num>
  <w:num w:numId="10">
    <w:abstractNumId w:val="26"/>
  </w:num>
  <w:num w:numId="11">
    <w:abstractNumId w:val="14"/>
  </w:num>
  <w:num w:numId="12">
    <w:abstractNumId w:val="9"/>
  </w:num>
  <w:num w:numId="13">
    <w:abstractNumId w:val="24"/>
  </w:num>
  <w:num w:numId="14">
    <w:abstractNumId w:val="11"/>
  </w:num>
  <w:num w:numId="15">
    <w:abstractNumId w:val="20"/>
  </w:num>
  <w:num w:numId="16">
    <w:abstractNumId w:val="12"/>
  </w:num>
  <w:num w:numId="17">
    <w:abstractNumId w:val="21"/>
  </w:num>
  <w:num w:numId="18">
    <w:abstractNumId w:val="22"/>
  </w:num>
  <w:num w:numId="19">
    <w:abstractNumId w:val="16"/>
  </w:num>
  <w:num w:numId="20">
    <w:abstractNumId w:val="3"/>
  </w:num>
  <w:num w:numId="21">
    <w:abstractNumId w:val="27"/>
  </w:num>
  <w:num w:numId="22">
    <w:abstractNumId w:val="4"/>
  </w:num>
  <w:num w:numId="23">
    <w:abstractNumId w:val="10"/>
  </w:num>
  <w:num w:numId="24">
    <w:abstractNumId w:val="18"/>
  </w:num>
  <w:num w:numId="25">
    <w:abstractNumId w:val="8"/>
  </w:num>
  <w:num w:numId="26">
    <w:abstractNumId w:val="17"/>
  </w:num>
  <w:num w:numId="27">
    <w:abstractNumId w:val="23"/>
  </w:num>
  <w:num w:numId="28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1016C"/>
    <w:rsid w:val="0001706E"/>
    <w:rsid w:val="00020023"/>
    <w:rsid w:val="00022223"/>
    <w:rsid w:val="00024009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8DC"/>
    <w:rsid w:val="00051CB1"/>
    <w:rsid w:val="00060B58"/>
    <w:rsid w:val="0006405E"/>
    <w:rsid w:val="000645C8"/>
    <w:rsid w:val="00067161"/>
    <w:rsid w:val="00070530"/>
    <w:rsid w:val="00076204"/>
    <w:rsid w:val="000777FB"/>
    <w:rsid w:val="0007790C"/>
    <w:rsid w:val="000822A1"/>
    <w:rsid w:val="000A2621"/>
    <w:rsid w:val="000A64C2"/>
    <w:rsid w:val="000A6807"/>
    <w:rsid w:val="000C239C"/>
    <w:rsid w:val="000C3CC8"/>
    <w:rsid w:val="000D12B3"/>
    <w:rsid w:val="000D60EF"/>
    <w:rsid w:val="000D799A"/>
    <w:rsid w:val="000F1CD2"/>
    <w:rsid w:val="000F231F"/>
    <w:rsid w:val="000F7531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20BD"/>
    <w:rsid w:val="00153AA1"/>
    <w:rsid w:val="00153F10"/>
    <w:rsid w:val="00165754"/>
    <w:rsid w:val="001671DC"/>
    <w:rsid w:val="0018091E"/>
    <w:rsid w:val="001815E8"/>
    <w:rsid w:val="00185A52"/>
    <w:rsid w:val="00185ABC"/>
    <w:rsid w:val="001935B8"/>
    <w:rsid w:val="00194A32"/>
    <w:rsid w:val="001963A4"/>
    <w:rsid w:val="001A00F1"/>
    <w:rsid w:val="001A1AA1"/>
    <w:rsid w:val="001A1EC8"/>
    <w:rsid w:val="001A4F0B"/>
    <w:rsid w:val="001A7332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D097C"/>
    <w:rsid w:val="001D6828"/>
    <w:rsid w:val="001D701D"/>
    <w:rsid w:val="001E1B08"/>
    <w:rsid w:val="001E2381"/>
    <w:rsid w:val="001E2792"/>
    <w:rsid w:val="001E27DB"/>
    <w:rsid w:val="001E49B2"/>
    <w:rsid w:val="001E6D12"/>
    <w:rsid w:val="001F1F18"/>
    <w:rsid w:val="001F2503"/>
    <w:rsid w:val="001F2886"/>
    <w:rsid w:val="00201E8B"/>
    <w:rsid w:val="00205A8A"/>
    <w:rsid w:val="00211F68"/>
    <w:rsid w:val="0022501D"/>
    <w:rsid w:val="00236A3D"/>
    <w:rsid w:val="00237421"/>
    <w:rsid w:val="00240A8E"/>
    <w:rsid w:val="002415C0"/>
    <w:rsid w:val="002427A6"/>
    <w:rsid w:val="0024774D"/>
    <w:rsid w:val="00262C10"/>
    <w:rsid w:val="00263ACB"/>
    <w:rsid w:val="002718DB"/>
    <w:rsid w:val="002735E4"/>
    <w:rsid w:val="0027494E"/>
    <w:rsid w:val="00275D0E"/>
    <w:rsid w:val="0028314F"/>
    <w:rsid w:val="002865BD"/>
    <w:rsid w:val="00287C54"/>
    <w:rsid w:val="00287D7E"/>
    <w:rsid w:val="0029295B"/>
    <w:rsid w:val="002A648F"/>
    <w:rsid w:val="002A76E3"/>
    <w:rsid w:val="002B0B83"/>
    <w:rsid w:val="002B1F76"/>
    <w:rsid w:val="002B70B6"/>
    <w:rsid w:val="002C2823"/>
    <w:rsid w:val="002D0D34"/>
    <w:rsid w:val="002D36BB"/>
    <w:rsid w:val="002D37AD"/>
    <w:rsid w:val="002F1F0F"/>
    <w:rsid w:val="002F359C"/>
    <w:rsid w:val="00301747"/>
    <w:rsid w:val="00313809"/>
    <w:rsid w:val="00321E45"/>
    <w:rsid w:val="00324CF0"/>
    <w:rsid w:val="00325E9D"/>
    <w:rsid w:val="00326F43"/>
    <w:rsid w:val="00327F5C"/>
    <w:rsid w:val="00330AB3"/>
    <w:rsid w:val="003373EA"/>
    <w:rsid w:val="00340ADC"/>
    <w:rsid w:val="00343491"/>
    <w:rsid w:val="00345199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A6ACA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583"/>
    <w:rsid w:val="00404811"/>
    <w:rsid w:val="004079CA"/>
    <w:rsid w:val="00411F3E"/>
    <w:rsid w:val="004125E3"/>
    <w:rsid w:val="00412D16"/>
    <w:rsid w:val="00413B9D"/>
    <w:rsid w:val="004144F7"/>
    <w:rsid w:val="0041525E"/>
    <w:rsid w:val="004203B4"/>
    <w:rsid w:val="00436621"/>
    <w:rsid w:val="00442732"/>
    <w:rsid w:val="00454009"/>
    <w:rsid w:val="00466287"/>
    <w:rsid w:val="0047547E"/>
    <w:rsid w:val="00476F1C"/>
    <w:rsid w:val="00492AA6"/>
    <w:rsid w:val="00494999"/>
    <w:rsid w:val="004A635A"/>
    <w:rsid w:val="004A66E1"/>
    <w:rsid w:val="004A690A"/>
    <w:rsid w:val="004A7B46"/>
    <w:rsid w:val="004C19FE"/>
    <w:rsid w:val="004C45E2"/>
    <w:rsid w:val="004C6E1A"/>
    <w:rsid w:val="004D0C22"/>
    <w:rsid w:val="004D27C8"/>
    <w:rsid w:val="004D45AD"/>
    <w:rsid w:val="004E2368"/>
    <w:rsid w:val="004E4095"/>
    <w:rsid w:val="004E44A5"/>
    <w:rsid w:val="004E46BD"/>
    <w:rsid w:val="004E474E"/>
    <w:rsid w:val="004E7F32"/>
    <w:rsid w:val="004F2063"/>
    <w:rsid w:val="00500683"/>
    <w:rsid w:val="00502DBF"/>
    <w:rsid w:val="00510CBB"/>
    <w:rsid w:val="00510CBE"/>
    <w:rsid w:val="005143B4"/>
    <w:rsid w:val="005176E2"/>
    <w:rsid w:val="00521D19"/>
    <w:rsid w:val="00523198"/>
    <w:rsid w:val="00523CFF"/>
    <w:rsid w:val="00523E58"/>
    <w:rsid w:val="005249F5"/>
    <w:rsid w:val="00526F96"/>
    <w:rsid w:val="00527FCF"/>
    <w:rsid w:val="005307BA"/>
    <w:rsid w:val="00540A02"/>
    <w:rsid w:val="00544111"/>
    <w:rsid w:val="005443D1"/>
    <w:rsid w:val="00545AC6"/>
    <w:rsid w:val="00551038"/>
    <w:rsid w:val="00570C2E"/>
    <w:rsid w:val="0057675E"/>
    <w:rsid w:val="0059035B"/>
    <w:rsid w:val="005A1F82"/>
    <w:rsid w:val="005B10E1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3407D"/>
    <w:rsid w:val="006353FA"/>
    <w:rsid w:val="0063544E"/>
    <w:rsid w:val="00640CBE"/>
    <w:rsid w:val="00644073"/>
    <w:rsid w:val="00644484"/>
    <w:rsid w:val="006538BF"/>
    <w:rsid w:val="00656236"/>
    <w:rsid w:val="00657121"/>
    <w:rsid w:val="00674D4C"/>
    <w:rsid w:val="00683870"/>
    <w:rsid w:val="006A0099"/>
    <w:rsid w:val="006A2280"/>
    <w:rsid w:val="006A4F17"/>
    <w:rsid w:val="006B723B"/>
    <w:rsid w:val="006C2473"/>
    <w:rsid w:val="006C3DD5"/>
    <w:rsid w:val="006C4218"/>
    <w:rsid w:val="006C6A78"/>
    <w:rsid w:val="006D1FBC"/>
    <w:rsid w:val="006D2C8D"/>
    <w:rsid w:val="006D46AA"/>
    <w:rsid w:val="006D6BD9"/>
    <w:rsid w:val="006D6E1C"/>
    <w:rsid w:val="006E28E7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27014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26"/>
    <w:rsid w:val="00794CC1"/>
    <w:rsid w:val="00794E0E"/>
    <w:rsid w:val="007A0A9D"/>
    <w:rsid w:val="007A39E3"/>
    <w:rsid w:val="007B55FB"/>
    <w:rsid w:val="007B7C1F"/>
    <w:rsid w:val="007C21C8"/>
    <w:rsid w:val="007D0E2E"/>
    <w:rsid w:val="007E2FB7"/>
    <w:rsid w:val="007E52D6"/>
    <w:rsid w:val="007E5680"/>
    <w:rsid w:val="007E5DA7"/>
    <w:rsid w:val="00803CA1"/>
    <w:rsid w:val="00804C53"/>
    <w:rsid w:val="00805561"/>
    <w:rsid w:val="00806FE1"/>
    <w:rsid w:val="00807ED1"/>
    <w:rsid w:val="00810491"/>
    <w:rsid w:val="00816D0C"/>
    <w:rsid w:val="00817B11"/>
    <w:rsid w:val="008203EE"/>
    <w:rsid w:val="008267A0"/>
    <w:rsid w:val="00832653"/>
    <w:rsid w:val="0083547C"/>
    <w:rsid w:val="008476E6"/>
    <w:rsid w:val="0085706D"/>
    <w:rsid w:val="00860904"/>
    <w:rsid w:val="0086562D"/>
    <w:rsid w:val="0087414B"/>
    <w:rsid w:val="00894CDB"/>
    <w:rsid w:val="00896930"/>
    <w:rsid w:val="00896A46"/>
    <w:rsid w:val="008A0EBB"/>
    <w:rsid w:val="008A13AC"/>
    <w:rsid w:val="008A1A38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902EC0"/>
    <w:rsid w:val="00906BA6"/>
    <w:rsid w:val="009077E2"/>
    <w:rsid w:val="00910F45"/>
    <w:rsid w:val="00911725"/>
    <w:rsid w:val="00913C8C"/>
    <w:rsid w:val="009232CA"/>
    <w:rsid w:val="00927C59"/>
    <w:rsid w:val="009351E9"/>
    <w:rsid w:val="00935BA1"/>
    <w:rsid w:val="00940C04"/>
    <w:rsid w:val="00943292"/>
    <w:rsid w:val="00946599"/>
    <w:rsid w:val="0095259B"/>
    <w:rsid w:val="00957666"/>
    <w:rsid w:val="00964A6C"/>
    <w:rsid w:val="00970179"/>
    <w:rsid w:val="00970866"/>
    <w:rsid w:val="00971DCD"/>
    <w:rsid w:val="00977E40"/>
    <w:rsid w:val="00984574"/>
    <w:rsid w:val="00985984"/>
    <w:rsid w:val="00991929"/>
    <w:rsid w:val="00994DCE"/>
    <w:rsid w:val="0099587E"/>
    <w:rsid w:val="009979FA"/>
    <w:rsid w:val="009A223A"/>
    <w:rsid w:val="009B3103"/>
    <w:rsid w:val="009C12FA"/>
    <w:rsid w:val="009C60C3"/>
    <w:rsid w:val="009C635A"/>
    <w:rsid w:val="009C7007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1BEB"/>
    <w:rsid w:val="00A35104"/>
    <w:rsid w:val="00A40875"/>
    <w:rsid w:val="00A41E4E"/>
    <w:rsid w:val="00A4412E"/>
    <w:rsid w:val="00A47353"/>
    <w:rsid w:val="00A50FCE"/>
    <w:rsid w:val="00A56F2D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70A2"/>
    <w:rsid w:val="00AA06F8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6DFE"/>
    <w:rsid w:val="00AE74ED"/>
    <w:rsid w:val="00AF01AC"/>
    <w:rsid w:val="00AF7D0C"/>
    <w:rsid w:val="00B00050"/>
    <w:rsid w:val="00B0574B"/>
    <w:rsid w:val="00B2037F"/>
    <w:rsid w:val="00B26D43"/>
    <w:rsid w:val="00B273AD"/>
    <w:rsid w:val="00B27B75"/>
    <w:rsid w:val="00B32691"/>
    <w:rsid w:val="00B407F6"/>
    <w:rsid w:val="00B433FD"/>
    <w:rsid w:val="00B6149C"/>
    <w:rsid w:val="00B635E3"/>
    <w:rsid w:val="00B6496B"/>
    <w:rsid w:val="00B72B4F"/>
    <w:rsid w:val="00B835C0"/>
    <w:rsid w:val="00B876AF"/>
    <w:rsid w:val="00B91A42"/>
    <w:rsid w:val="00BA51ED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1D83"/>
    <w:rsid w:val="00BF357E"/>
    <w:rsid w:val="00BF3A76"/>
    <w:rsid w:val="00C03AFD"/>
    <w:rsid w:val="00C1093D"/>
    <w:rsid w:val="00C15A2E"/>
    <w:rsid w:val="00C271F9"/>
    <w:rsid w:val="00C31E8D"/>
    <w:rsid w:val="00C33865"/>
    <w:rsid w:val="00C47060"/>
    <w:rsid w:val="00C517B6"/>
    <w:rsid w:val="00C63E08"/>
    <w:rsid w:val="00C63F0F"/>
    <w:rsid w:val="00C667C5"/>
    <w:rsid w:val="00C70636"/>
    <w:rsid w:val="00C70842"/>
    <w:rsid w:val="00C72B91"/>
    <w:rsid w:val="00C73868"/>
    <w:rsid w:val="00C95658"/>
    <w:rsid w:val="00CA7216"/>
    <w:rsid w:val="00CA73CE"/>
    <w:rsid w:val="00CC1325"/>
    <w:rsid w:val="00CC4246"/>
    <w:rsid w:val="00CC7195"/>
    <w:rsid w:val="00CC76F2"/>
    <w:rsid w:val="00CE105E"/>
    <w:rsid w:val="00CE1E5E"/>
    <w:rsid w:val="00CE33F2"/>
    <w:rsid w:val="00CF2C3D"/>
    <w:rsid w:val="00D13374"/>
    <w:rsid w:val="00D2522A"/>
    <w:rsid w:val="00D32ADE"/>
    <w:rsid w:val="00D35971"/>
    <w:rsid w:val="00D55E55"/>
    <w:rsid w:val="00D569DA"/>
    <w:rsid w:val="00D6021A"/>
    <w:rsid w:val="00D639CE"/>
    <w:rsid w:val="00D663ED"/>
    <w:rsid w:val="00D67A17"/>
    <w:rsid w:val="00D706E8"/>
    <w:rsid w:val="00D74882"/>
    <w:rsid w:val="00D759EE"/>
    <w:rsid w:val="00D75F5B"/>
    <w:rsid w:val="00D83C7C"/>
    <w:rsid w:val="00D84104"/>
    <w:rsid w:val="00D90368"/>
    <w:rsid w:val="00D93AD4"/>
    <w:rsid w:val="00D956AA"/>
    <w:rsid w:val="00DA50A4"/>
    <w:rsid w:val="00DA543F"/>
    <w:rsid w:val="00DB7B67"/>
    <w:rsid w:val="00DC0173"/>
    <w:rsid w:val="00DC11EA"/>
    <w:rsid w:val="00DC28EF"/>
    <w:rsid w:val="00DC4056"/>
    <w:rsid w:val="00DD11BB"/>
    <w:rsid w:val="00DD5217"/>
    <w:rsid w:val="00DD6CA2"/>
    <w:rsid w:val="00DE2472"/>
    <w:rsid w:val="00DE481E"/>
    <w:rsid w:val="00DE58C6"/>
    <w:rsid w:val="00DE6C80"/>
    <w:rsid w:val="00DE7E2D"/>
    <w:rsid w:val="00DF06CB"/>
    <w:rsid w:val="00DF1540"/>
    <w:rsid w:val="00DF5EB4"/>
    <w:rsid w:val="00DF66E1"/>
    <w:rsid w:val="00E05404"/>
    <w:rsid w:val="00E159D5"/>
    <w:rsid w:val="00E15F18"/>
    <w:rsid w:val="00E16A13"/>
    <w:rsid w:val="00E25470"/>
    <w:rsid w:val="00E25D0C"/>
    <w:rsid w:val="00E2600D"/>
    <w:rsid w:val="00E26F78"/>
    <w:rsid w:val="00E27471"/>
    <w:rsid w:val="00E4186C"/>
    <w:rsid w:val="00E41BFF"/>
    <w:rsid w:val="00E44564"/>
    <w:rsid w:val="00E6668B"/>
    <w:rsid w:val="00E6744E"/>
    <w:rsid w:val="00E72821"/>
    <w:rsid w:val="00E72D70"/>
    <w:rsid w:val="00E7341B"/>
    <w:rsid w:val="00E77F8D"/>
    <w:rsid w:val="00E80A46"/>
    <w:rsid w:val="00E83B02"/>
    <w:rsid w:val="00E85FA0"/>
    <w:rsid w:val="00E87997"/>
    <w:rsid w:val="00E879EB"/>
    <w:rsid w:val="00E95F38"/>
    <w:rsid w:val="00EA239F"/>
    <w:rsid w:val="00EA54B8"/>
    <w:rsid w:val="00EA7A67"/>
    <w:rsid w:val="00EB564B"/>
    <w:rsid w:val="00EC0B04"/>
    <w:rsid w:val="00EC4A51"/>
    <w:rsid w:val="00EC5C1D"/>
    <w:rsid w:val="00ED176B"/>
    <w:rsid w:val="00EE0EA0"/>
    <w:rsid w:val="00EE3BE9"/>
    <w:rsid w:val="00F12E1A"/>
    <w:rsid w:val="00F15FD0"/>
    <w:rsid w:val="00F174B2"/>
    <w:rsid w:val="00F27CEC"/>
    <w:rsid w:val="00F31B35"/>
    <w:rsid w:val="00F339CD"/>
    <w:rsid w:val="00F33A43"/>
    <w:rsid w:val="00F41650"/>
    <w:rsid w:val="00F47143"/>
    <w:rsid w:val="00F61FFB"/>
    <w:rsid w:val="00F64D77"/>
    <w:rsid w:val="00F779E5"/>
    <w:rsid w:val="00F9569D"/>
    <w:rsid w:val="00FA42D8"/>
    <w:rsid w:val="00FC306C"/>
    <w:rsid w:val="00FC6162"/>
    <w:rsid w:val="00FC6457"/>
    <w:rsid w:val="00FD3076"/>
    <w:rsid w:val="00FD46BA"/>
    <w:rsid w:val="00FD4A76"/>
    <w:rsid w:val="00FD4A9E"/>
    <w:rsid w:val="00FD4D0B"/>
    <w:rsid w:val="00FE1CBC"/>
    <w:rsid w:val="00FE2E58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0A72CD"/>
  <w15:docId w15:val="{E208456E-7318-4490-B4FC-E4C72B9F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403987"/>
    <w:rsid w:val="00685753"/>
    <w:rsid w:val="008D6D5D"/>
    <w:rsid w:val="009765E6"/>
    <w:rsid w:val="00A802DE"/>
    <w:rsid w:val="00BC0239"/>
    <w:rsid w:val="00D72F50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2F5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9EF15-9A66-4AE9-8E0C-91F082255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2</TotalTime>
  <Pages>6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Manager Technology</vt:lpstr>
    </vt:vector>
  </TitlesOfParts>
  <Manager>Section Manager IT Projects and Solutions</Manager>
  <Company>Wyong Shire Council</Company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Manager Technology</dc:title>
  <dc:creator>Bryant, Krystie</dc:creator>
  <cp:lastModifiedBy>Kylie Potts</cp:lastModifiedBy>
  <cp:revision>2</cp:revision>
  <cp:lastPrinted>2017-03-28T06:32:00Z</cp:lastPrinted>
  <dcterms:created xsi:type="dcterms:W3CDTF">2022-09-14T03:22:00Z</dcterms:created>
  <dcterms:modified xsi:type="dcterms:W3CDTF">2022-09-14T03:22:00Z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