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6B56A72C"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EndPr/>
              <w:sdtContent>
                <w:sdt>
                  <w:sdtPr>
                    <w:rPr>
                      <w:rFonts w:ascii="Arial" w:hAnsi="Arial" w:cs="Arial"/>
                      <w:szCs w:val="22"/>
                      <w:highlight w:val="yellow"/>
                    </w:rPr>
                    <w:id w:val="-1438601086"/>
                    <w:placeholder>
                      <w:docPart w:val="B05947526C414092B34090193C9E8769"/>
                    </w:placeholder>
                  </w:sdtPr>
                  <w:sdtEndPr>
                    <w:rPr>
                      <w:b w:val="0"/>
                    </w:rPr>
                  </w:sdtEndPr>
                  <w:sdtContent>
                    <w:r w:rsidR="00BD130F" w:rsidRPr="005A7903">
                      <w:rPr>
                        <w:rFonts w:ascii="Arial" w:hAnsi="Arial" w:cs="Arial"/>
                        <w:b w:val="0"/>
                        <w:szCs w:val="22"/>
                      </w:rPr>
                      <w:t>Dialysis Nurse – RN Level 1</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318373B9" w:rsidR="00EF7FFC" w:rsidRPr="005A7903"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rPr>
                  <w:id w:val="1240290653"/>
                  <w:placeholder>
                    <w:docPart w:val="BE9E848AF5567044BEBD6CC13B7AD42F"/>
                  </w:placeholder>
                </w:sdtPr>
                <w:sdtEndPr>
                  <w:rPr>
                    <w:b w:val="0"/>
                  </w:rPr>
                </w:sdtEndPr>
                <w:sdtContent>
                  <w:r w:rsidR="00BD130F" w:rsidRPr="005A7903">
                    <w:rPr>
                      <w:rFonts w:ascii="Arial" w:hAnsi="Arial" w:cs="Arial"/>
                      <w:b w:val="0"/>
                      <w:sz w:val="21"/>
                      <w:szCs w:val="21"/>
                    </w:rPr>
                    <w:t>Dialysis Nurse – RN Level 1</w:t>
                  </w:r>
                </w:sdtContent>
              </w:sdt>
            </w:sdtContent>
          </w:sdt>
        </w:sdtContent>
      </w:sdt>
    </w:p>
    <w:p w14:paraId="3DF9F071" w14:textId="5D7886C9" w:rsidR="00EF7FFC" w:rsidRPr="005A7903" w:rsidRDefault="00EF7FFC" w:rsidP="00EF7FFC">
      <w:pPr>
        <w:pStyle w:val="Title"/>
        <w:spacing w:line="360" w:lineRule="auto"/>
        <w:jc w:val="left"/>
        <w:rPr>
          <w:rFonts w:ascii="Arial" w:hAnsi="Arial" w:cs="Arial"/>
          <w:sz w:val="21"/>
          <w:szCs w:val="21"/>
        </w:rPr>
      </w:pPr>
      <w:r w:rsidRPr="005A7903">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sz w:val="21"/>
                    <w:szCs w:val="21"/>
                  </w:rPr>
                  <w:id w:val="-2015679895"/>
                  <w:placeholder>
                    <w:docPart w:val="045BBB7D6F5E98458B9066CEEF9748BA"/>
                  </w:placeholder>
                </w:sdtPr>
                <w:sdtEndPr>
                  <w:rPr>
                    <w:b w:val="0"/>
                  </w:rPr>
                </w:sdtEndPr>
                <w:sdtContent>
                  <w:r w:rsidR="00BD130F" w:rsidRPr="005A7903">
                    <w:rPr>
                      <w:rFonts w:ascii="Arial" w:hAnsi="Arial" w:cs="Arial"/>
                      <w:b w:val="0"/>
                      <w:sz w:val="21"/>
                      <w:szCs w:val="21"/>
                    </w:rPr>
                    <w:t xml:space="preserve">Clinical Nurse Specialist </w:t>
                  </w:r>
                </w:sdtContent>
              </w:sdt>
            </w:sdtContent>
          </w:sdt>
        </w:sdtContent>
      </w:sdt>
    </w:p>
    <w:p w14:paraId="388A0614" w14:textId="496B5DDF" w:rsidR="00EF7FFC" w:rsidRPr="005A7903" w:rsidRDefault="00EF7FFC" w:rsidP="00EF7FFC">
      <w:pPr>
        <w:pStyle w:val="Title"/>
        <w:spacing w:line="360" w:lineRule="auto"/>
        <w:jc w:val="left"/>
        <w:rPr>
          <w:rFonts w:ascii="Arial" w:hAnsi="Arial" w:cs="Arial"/>
          <w:sz w:val="21"/>
          <w:szCs w:val="21"/>
        </w:rPr>
      </w:pPr>
      <w:r w:rsidRPr="005A7903">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sdt>
                <w:sdtPr>
                  <w:rPr>
                    <w:rFonts w:ascii="Arial" w:hAnsi="Arial" w:cs="Arial"/>
                    <w:sz w:val="21"/>
                    <w:szCs w:val="21"/>
                  </w:rPr>
                  <w:id w:val="-1042514047"/>
                  <w:placeholder>
                    <w:docPart w:val="10504BAAE6B3C6468D88A3F4DCE37EC4"/>
                  </w:placeholder>
                </w:sdtPr>
                <w:sdtEndPr>
                  <w:rPr>
                    <w:b w:val="0"/>
                  </w:rPr>
                </w:sdtEndPr>
                <w:sdtContent>
                  <w:r w:rsidRPr="005A7903">
                    <w:rPr>
                      <w:rFonts w:ascii="Arial" w:hAnsi="Arial" w:cs="Arial"/>
                      <w:b w:val="0"/>
                      <w:sz w:val="21"/>
                      <w:szCs w:val="21"/>
                    </w:rPr>
                    <w:t>Nurses</w:t>
                  </w:r>
                </w:sdtContent>
              </w:sdt>
            </w:sdtContent>
          </w:sdt>
        </w:sdtContent>
      </w:sdt>
      <w:bookmarkStart w:id="0" w:name="_GoBack"/>
      <w:bookmarkEnd w:id="0"/>
    </w:p>
    <w:p w14:paraId="6160A638" w14:textId="5A0C28A9" w:rsidR="00F810BF" w:rsidRDefault="00EF7FFC" w:rsidP="00620F8A">
      <w:pPr>
        <w:pStyle w:val="Title"/>
        <w:spacing w:line="360" w:lineRule="auto"/>
        <w:jc w:val="left"/>
        <w:rPr>
          <w:rFonts w:ascii="Arial" w:hAnsi="Arial" w:cs="Arial"/>
          <w:sz w:val="21"/>
          <w:szCs w:val="21"/>
        </w:rPr>
      </w:pPr>
      <w:r w:rsidRPr="005A7903">
        <w:rPr>
          <w:rFonts w:ascii="Arial" w:hAnsi="Arial" w:cs="Arial"/>
          <w:sz w:val="21"/>
          <w:szCs w:val="21"/>
        </w:rPr>
        <w:t>Classification:</w:t>
      </w:r>
      <w:r w:rsidRPr="005A7903">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Pr="005A7903">
                    <w:rPr>
                      <w:rFonts w:ascii="Arial" w:hAnsi="Arial" w:cs="Arial"/>
                      <w:b w:val="0"/>
                      <w:sz w:val="21"/>
                      <w:szCs w:val="21"/>
                    </w:rPr>
                    <w:t>Renal Nurse</w:t>
                  </w:r>
                  <w:r w:rsidR="00347697">
                    <w:rPr>
                      <w:rFonts w:ascii="Arial" w:hAnsi="Arial" w:cs="Arial"/>
                      <w:b w:val="0"/>
                      <w:sz w:val="21"/>
                      <w:szCs w:val="21"/>
                    </w:rPr>
                    <w:t xml:space="preserve"> Level 1</w:t>
                  </w:r>
                </w:sdtContent>
              </w:sdt>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FA683A">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FA683A">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FA683A">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FA683A">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FA683A">
      <w:pPr>
        <w:pStyle w:val="ListParagraph"/>
        <w:numPr>
          <w:ilvl w:val="0"/>
          <w:numId w:val="6"/>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000262D2" w:rsidR="00C8564C" w:rsidRPr="00F810BF" w:rsidRDefault="004E609F" w:rsidP="00F810B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347697" w:rsidP="0067739F">
      <w:pPr>
        <w:ind w:right="510"/>
        <w:jc w:val="center"/>
        <w:rPr>
          <w:rFonts w:ascii="Arial" w:hAnsi="Arial" w:cs="Arial"/>
          <w:color w:val="000000" w:themeColor="text1"/>
          <w:sz w:val="18"/>
          <w:szCs w:val="18"/>
        </w:rPr>
      </w:pPr>
      <w:hyperlink r:id="rId10"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F810BF" w:rsidRDefault="00F06BF8" w:rsidP="0067739F">
      <w:pPr>
        <w:rPr>
          <w:rFonts w:ascii="Arial" w:hAnsi="Arial" w:cs="Arial"/>
          <w:sz w:val="18"/>
          <w:szCs w:val="18"/>
        </w:rPr>
      </w:pPr>
    </w:p>
    <w:p w14:paraId="2E1C47CC" w14:textId="1F6210A9" w:rsidR="00BD130F" w:rsidRPr="00BD130F" w:rsidRDefault="00BD130F" w:rsidP="00FA683A">
      <w:pPr>
        <w:pStyle w:val="ListParagraph"/>
        <w:numPr>
          <w:ilvl w:val="0"/>
          <w:numId w:val="7"/>
        </w:numPr>
        <w:ind w:right="510"/>
        <w:rPr>
          <w:rFonts w:ascii="Arial" w:hAnsi="Arial" w:cs="Arial"/>
          <w:sz w:val="18"/>
          <w:szCs w:val="18"/>
        </w:rPr>
      </w:pPr>
      <w:r w:rsidRPr="00BD130F">
        <w:rPr>
          <w:rFonts w:ascii="Arial" w:hAnsi="Arial" w:cs="Arial"/>
          <w:sz w:val="18"/>
          <w:szCs w:val="18"/>
        </w:rPr>
        <w:t>Manages a client case load and delivers culturally safe nursing care in accordance with unit protocols and best practice guidelines.</w:t>
      </w:r>
    </w:p>
    <w:p w14:paraId="0DFB26D8" w14:textId="1BA106CB" w:rsidR="00BD130F" w:rsidRPr="00BD130F" w:rsidRDefault="00BD130F" w:rsidP="00FA683A">
      <w:pPr>
        <w:pStyle w:val="ListParagraph"/>
        <w:numPr>
          <w:ilvl w:val="0"/>
          <w:numId w:val="7"/>
        </w:numPr>
        <w:ind w:right="510"/>
        <w:rPr>
          <w:rFonts w:ascii="Arial" w:hAnsi="Arial" w:cs="Arial"/>
          <w:sz w:val="18"/>
          <w:szCs w:val="18"/>
        </w:rPr>
      </w:pPr>
      <w:r w:rsidRPr="00BD130F">
        <w:rPr>
          <w:rFonts w:ascii="Arial" w:hAnsi="Arial" w:cs="Arial"/>
          <w:sz w:val="18"/>
          <w:szCs w:val="18"/>
        </w:rPr>
        <w:t>Supervise new staff and assist in their education</w:t>
      </w:r>
    </w:p>
    <w:p w14:paraId="770DD5C0" w14:textId="65679836" w:rsidR="00BD130F" w:rsidRPr="00BD130F" w:rsidRDefault="00BD130F" w:rsidP="00FA683A">
      <w:pPr>
        <w:pStyle w:val="ListParagraph"/>
        <w:numPr>
          <w:ilvl w:val="0"/>
          <w:numId w:val="7"/>
        </w:numPr>
        <w:ind w:right="510"/>
        <w:rPr>
          <w:rFonts w:ascii="Arial" w:hAnsi="Arial" w:cs="Arial"/>
          <w:sz w:val="18"/>
          <w:szCs w:val="18"/>
        </w:rPr>
      </w:pPr>
      <w:r w:rsidRPr="00BD130F">
        <w:rPr>
          <w:rFonts w:ascii="Arial" w:hAnsi="Arial" w:cs="Arial"/>
          <w:sz w:val="18"/>
          <w:szCs w:val="18"/>
        </w:rPr>
        <w:t>Provides a holistic approach to client care, contributing to the multidisciplinary team and making referrals as needed.</w:t>
      </w:r>
    </w:p>
    <w:p w14:paraId="68CE2A2C" w14:textId="35A42702" w:rsidR="00BD130F" w:rsidRPr="00BD130F" w:rsidRDefault="00BD130F" w:rsidP="00FA683A">
      <w:pPr>
        <w:pStyle w:val="ListParagraph"/>
        <w:numPr>
          <w:ilvl w:val="0"/>
          <w:numId w:val="7"/>
        </w:numPr>
        <w:ind w:right="510"/>
        <w:rPr>
          <w:rFonts w:ascii="Arial" w:hAnsi="Arial" w:cs="Arial"/>
          <w:sz w:val="18"/>
          <w:szCs w:val="18"/>
        </w:rPr>
      </w:pPr>
      <w:r w:rsidRPr="00BD130F">
        <w:rPr>
          <w:rFonts w:ascii="Arial" w:hAnsi="Arial" w:cs="Arial"/>
          <w:sz w:val="18"/>
          <w:szCs w:val="18"/>
        </w:rPr>
        <w:t>Takes a Shift Co-</w:t>
      </w:r>
      <w:proofErr w:type="spellStart"/>
      <w:r w:rsidRPr="00BD130F">
        <w:rPr>
          <w:rFonts w:ascii="Arial" w:hAnsi="Arial" w:cs="Arial"/>
          <w:sz w:val="18"/>
          <w:szCs w:val="18"/>
        </w:rPr>
        <w:t>ordinator</w:t>
      </w:r>
      <w:proofErr w:type="spellEnd"/>
      <w:r w:rsidRPr="00BD130F">
        <w:rPr>
          <w:rFonts w:ascii="Arial" w:hAnsi="Arial" w:cs="Arial"/>
          <w:sz w:val="18"/>
          <w:szCs w:val="18"/>
        </w:rPr>
        <w:t xml:space="preserve"> role</w:t>
      </w:r>
    </w:p>
    <w:p w14:paraId="38656F35" w14:textId="0877FABE" w:rsidR="00F06BF8" w:rsidRPr="00BD130F" w:rsidRDefault="00BD130F" w:rsidP="00FA683A">
      <w:pPr>
        <w:pStyle w:val="ListParagraph"/>
        <w:numPr>
          <w:ilvl w:val="0"/>
          <w:numId w:val="7"/>
        </w:numPr>
        <w:ind w:right="510"/>
        <w:rPr>
          <w:rFonts w:ascii="Arial" w:hAnsi="Arial" w:cs="Arial"/>
          <w:sz w:val="18"/>
          <w:szCs w:val="18"/>
        </w:rPr>
      </w:pPr>
      <w:r w:rsidRPr="00BD130F">
        <w:rPr>
          <w:rFonts w:ascii="Arial" w:hAnsi="Arial" w:cs="Arial"/>
          <w:sz w:val="18"/>
          <w:szCs w:val="18"/>
        </w:rPr>
        <w:t>Contributes to the development and implementation of continuous quality improvement at the Renal Health Centre</w:t>
      </w:r>
    </w:p>
    <w:p w14:paraId="26681B8C" w14:textId="77777777" w:rsidR="004E609F" w:rsidRPr="00F810BF" w:rsidRDefault="004E609F" w:rsidP="0067739F">
      <w:pPr>
        <w:ind w:right="510"/>
        <w:rPr>
          <w:rFonts w:ascii="Arial" w:hAnsi="Arial" w:cs="Arial"/>
          <w:i/>
          <w:sz w:val="18"/>
          <w:szCs w:val="18"/>
        </w:rPr>
      </w:pPr>
    </w:p>
    <w:p w14:paraId="02F594CB" w14:textId="77777777" w:rsidR="00F06BF8" w:rsidRPr="00F810BF" w:rsidRDefault="00F06BF8" w:rsidP="0067739F">
      <w:pPr>
        <w:ind w:right="510"/>
        <w:rPr>
          <w:rFonts w:ascii="Arial" w:hAnsi="Arial" w:cs="Arial"/>
          <w:b/>
          <w:sz w:val="18"/>
          <w:szCs w:val="18"/>
        </w:rPr>
      </w:pPr>
      <w:r w:rsidRPr="00F810BF">
        <w:rPr>
          <w:rFonts w:ascii="Arial" w:hAnsi="Arial" w:cs="Arial"/>
          <w:b/>
          <w:sz w:val="18"/>
          <w:szCs w:val="18"/>
        </w:rPr>
        <w:t xml:space="preserve">Kimberley Aboriginal Medical Services is a smoke-free </w:t>
      </w:r>
      <w:proofErr w:type="spellStart"/>
      <w:r w:rsidRPr="00F810BF">
        <w:rPr>
          <w:rFonts w:ascii="Arial" w:hAnsi="Arial" w:cs="Arial"/>
          <w:b/>
          <w:sz w:val="18"/>
          <w:szCs w:val="18"/>
        </w:rPr>
        <w:t>organisation</w:t>
      </w:r>
      <w:proofErr w:type="spellEnd"/>
      <w:r w:rsidRPr="00F810BF">
        <w:rPr>
          <w:rFonts w:ascii="Arial" w:hAnsi="Arial" w:cs="Arial"/>
          <w:b/>
          <w:sz w:val="18"/>
          <w:szCs w:val="18"/>
        </w:rPr>
        <w:t xml:space="preserve"> and smoking is prohibited in and around all buildings, vehicles and grounds.</w:t>
      </w:r>
    </w:p>
    <w:p w14:paraId="2259D570" w14:textId="77777777" w:rsidR="00F06BF8" w:rsidRPr="00F810BF" w:rsidRDefault="00F06BF8" w:rsidP="0067739F">
      <w:pPr>
        <w:ind w:right="510"/>
        <w:rPr>
          <w:rFonts w:ascii="Arial" w:hAnsi="Arial" w:cs="Arial"/>
          <w:b/>
          <w:sz w:val="18"/>
          <w:szCs w:val="18"/>
        </w:rPr>
      </w:pP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0D1404C1"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Internal</w:t>
      </w:r>
    </w:p>
    <w:p w14:paraId="33EE7B7C" w14:textId="77777777" w:rsidR="00BD130F" w:rsidRPr="00BD130F" w:rsidRDefault="00BD130F" w:rsidP="00FA683A">
      <w:pPr>
        <w:pStyle w:val="ListParagraph"/>
        <w:numPr>
          <w:ilvl w:val="0"/>
          <w:numId w:val="2"/>
        </w:numPr>
        <w:ind w:right="510"/>
        <w:jc w:val="both"/>
        <w:rPr>
          <w:rFonts w:ascii="Arial" w:hAnsi="Arial" w:cs="Arial"/>
          <w:sz w:val="18"/>
          <w:szCs w:val="18"/>
        </w:rPr>
      </w:pPr>
      <w:r w:rsidRPr="00BD130F">
        <w:rPr>
          <w:rFonts w:ascii="Arial" w:hAnsi="Arial" w:cs="Arial"/>
          <w:sz w:val="18"/>
          <w:szCs w:val="18"/>
        </w:rPr>
        <w:t>All Kimberley Renal Services Staff</w:t>
      </w:r>
    </w:p>
    <w:p w14:paraId="540706B3" w14:textId="5F0409CE" w:rsidR="004E609F" w:rsidRPr="00BD130F" w:rsidRDefault="00BD130F" w:rsidP="00FA683A">
      <w:pPr>
        <w:pStyle w:val="ListParagraph"/>
        <w:numPr>
          <w:ilvl w:val="0"/>
          <w:numId w:val="2"/>
        </w:numPr>
        <w:ind w:right="510"/>
        <w:jc w:val="both"/>
        <w:rPr>
          <w:rFonts w:ascii="Arial" w:hAnsi="Arial" w:cs="Arial"/>
          <w:sz w:val="18"/>
          <w:szCs w:val="18"/>
        </w:rPr>
      </w:pPr>
      <w:r w:rsidRPr="00BD130F">
        <w:rPr>
          <w:rFonts w:ascii="Arial" w:hAnsi="Arial" w:cs="Arial"/>
          <w:sz w:val="18"/>
          <w:szCs w:val="18"/>
        </w:rPr>
        <w:t>Kimberley Aboriginal Medical Service Staff</w:t>
      </w:r>
    </w:p>
    <w:p w14:paraId="2C98EFC6" w14:textId="77777777" w:rsidR="00F06BF8" w:rsidRPr="00F810BF" w:rsidRDefault="00F06BF8" w:rsidP="0067739F">
      <w:pPr>
        <w:spacing w:before="240"/>
        <w:ind w:right="510"/>
        <w:jc w:val="both"/>
        <w:rPr>
          <w:rFonts w:ascii="Arial" w:hAnsi="Arial" w:cs="Arial"/>
          <w:b/>
          <w:sz w:val="18"/>
          <w:szCs w:val="18"/>
          <w:highlight w:val="yellow"/>
        </w:rPr>
      </w:pPr>
      <w:r w:rsidRPr="00F810BF">
        <w:rPr>
          <w:rFonts w:ascii="Arial" w:hAnsi="Arial" w:cs="Arial"/>
          <w:b/>
          <w:sz w:val="18"/>
          <w:szCs w:val="18"/>
        </w:rPr>
        <w:t>External</w:t>
      </w:r>
    </w:p>
    <w:p w14:paraId="6A4F4131" w14:textId="78104A44" w:rsidR="00BD130F" w:rsidRPr="005A7903" w:rsidRDefault="00BD130F" w:rsidP="00FA683A">
      <w:pPr>
        <w:pStyle w:val="ListParagraph"/>
        <w:numPr>
          <w:ilvl w:val="0"/>
          <w:numId w:val="3"/>
        </w:numPr>
        <w:ind w:right="510"/>
        <w:rPr>
          <w:rFonts w:ascii="Arial" w:hAnsi="Arial" w:cs="Arial"/>
          <w:sz w:val="18"/>
          <w:szCs w:val="18"/>
        </w:rPr>
      </w:pPr>
      <w:r w:rsidRPr="005A7903">
        <w:rPr>
          <w:rFonts w:ascii="Arial" w:hAnsi="Arial" w:cs="Arial"/>
          <w:sz w:val="18"/>
          <w:szCs w:val="18"/>
        </w:rPr>
        <w:t>Visiting Nephrology Specialist</w:t>
      </w:r>
    </w:p>
    <w:p w14:paraId="7D84F41A" w14:textId="77777777" w:rsidR="00BD130F" w:rsidRPr="005A7903" w:rsidRDefault="00BD130F" w:rsidP="00FA683A">
      <w:pPr>
        <w:pStyle w:val="ListParagraph"/>
        <w:numPr>
          <w:ilvl w:val="0"/>
          <w:numId w:val="3"/>
        </w:numPr>
        <w:ind w:right="510"/>
        <w:rPr>
          <w:rFonts w:ascii="Arial" w:hAnsi="Arial" w:cs="Arial"/>
          <w:sz w:val="18"/>
          <w:szCs w:val="18"/>
        </w:rPr>
      </w:pPr>
      <w:r w:rsidRPr="005A7903">
        <w:rPr>
          <w:rFonts w:ascii="Arial" w:hAnsi="Arial" w:cs="Arial"/>
          <w:sz w:val="18"/>
          <w:szCs w:val="18"/>
        </w:rPr>
        <w:t>Aboriginal Medical Services staff throughout the Kimberley</w:t>
      </w:r>
    </w:p>
    <w:p w14:paraId="70957A96" w14:textId="77777777" w:rsidR="00BD130F" w:rsidRPr="005A7903" w:rsidRDefault="00BD130F" w:rsidP="00FA683A">
      <w:pPr>
        <w:pStyle w:val="ListParagraph"/>
        <w:numPr>
          <w:ilvl w:val="0"/>
          <w:numId w:val="3"/>
        </w:numPr>
        <w:ind w:right="510"/>
        <w:rPr>
          <w:rFonts w:ascii="Arial" w:hAnsi="Arial" w:cs="Arial"/>
          <w:sz w:val="18"/>
          <w:szCs w:val="18"/>
        </w:rPr>
      </w:pPr>
      <w:r w:rsidRPr="005A7903">
        <w:rPr>
          <w:rFonts w:ascii="Arial" w:hAnsi="Arial" w:cs="Arial"/>
          <w:sz w:val="18"/>
          <w:szCs w:val="18"/>
        </w:rPr>
        <w:t>Other members of the multidisciplinary team</w:t>
      </w:r>
    </w:p>
    <w:p w14:paraId="0233443E" w14:textId="318CB11F" w:rsidR="00F06BF8" w:rsidRPr="005A7903" w:rsidRDefault="00BD130F" w:rsidP="00FA683A">
      <w:pPr>
        <w:pStyle w:val="ListParagraph"/>
        <w:numPr>
          <w:ilvl w:val="0"/>
          <w:numId w:val="3"/>
        </w:numPr>
        <w:ind w:right="510"/>
        <w:rPr>
          <w:rFonts w:ascii="Arial" w:hAnsi="Arial" w:cs="Arial"/>
          <w:b/>
          <w:sz w:val="18"/>
          <w:szCs w:val="18"/>
        </w:rPr>
      </w:pPr>
      <w:r w:rsidRPr="005A7903">
        <w:rPr>
          <w:rFonts w:ascii="Arial" w:hAnsi="Arial" w:cs="Arial"/>
          <w:sz w:val="18"/>
          <w:szCs w:val="18"/>
        </w:rPr>
        <w:t>Western Australian Country Health Service (WACHS)</w:t>
      </w:r>
      <w:r w:rsidR="00293910" w:rsidRPr="005A7903">
        <w:rPr>
          <w:rFonts w:ascii="Arial" w:hAnsi="Arial" w:cs="Arial"/>
          <w:sz w:val="18"/>
          <w:szCs w:val="18"/>
        </w:rPr>
        <w:br/>
      </w:r>
    </w:p>
    <w:p w14:paraId="03CDB2AD" w14:textId="77777777" w:rsidR="004E609F" w:rsidRPr="00F810BF"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1D351986" w14:textId="5BC7548D" w:rsidR="004E609F" w:rsidRPr="00F810BF" w:rsidRDefault="00445D9F" w:rsidP="0067739F">
      <w:pPr>
        <w:pStyle w:val="Achievement"/>
        <w:numPr>
          <w:ilvl w:val="0"/>
          <w:numId w:val="0"/>
        </w:numPr>
        <w:spacing w:before="240" w:line="240" w:lineRule="auto"/>
        <w:ind w:right="510"/>
        <w:rPr>
          <w:rFonts w:cs="Arial"/>
          <w:b/>
          <w:sz w:val="18"/>
          <w:szCs w:val="18"/>
        </w:rPr>
      </w:pPr>
      <w:r w:rsidRPr="00445D9F">
        <w:rPr>
          <w:rFonts w:cs="Arial"/>
          <w:b/>
          <w:sz w:val="18"/>
          <w:szCs w:val="18"/>
        </w:rPr>
        <w:t>Manages a client case load and delivers nursing care in accordance with unit protocols and best practice guidelines.</w:t>
      </w:r>
    </w:p>
    <w:p w14:paraId="556BE2B0" w14:textId="77777777" w:rsidR="00445D9F" w:rsidRPr="00445D9F" w:rsidRDefault="00445D9F" w:rsidP="00FA683A">
      <w:pPr>
        <w:pStyle w:val="Achievement"/>
        <w:numPr>
          <w:ilvl w:val="0"/>
          <w:numId w:val="3"/>
        </w:numPr>
        <w:spacing w:before="240"/>
        <w:ind w:right="510"/>
        <w:rPr>
          <w:rFonts w:cs="Arial"/>
          <w:sz w:val="18"/>
          <w:szCs w:val="18"/>
        </w:rPr>
      </w:pPr>
      <w:r w:rsidRPr="005A7903">
        <w:rPr>
          <w:rFonts w:cs="Arial"/>
          <w:sz w:val="18"/>
          <w:szCs w:val="18"/>
        </w:rPr>
        <w:t xml:space="preserve">Delivers nursing care </w:t>
      </w:r>
      <w:proofErr w:type="spellStart"/>
      <w:r w:rsidRPr="005A7903">
        <w:rPr>
          <w:rFonts w:cs="Arial"/>
          <w:sz w:val="18"/>
          <w:szCs w:val="18"/>
        </w:rPr>
        <w:t>utilising</w:t>
      </w:r>
      <w:proofErr w:type="spellEnd"/>
      <w:r w:rsidRPr="00445D9F">
        <w:rPr>
          <w:rFonts w:cs="Arial"/>
          <w:sz w:val="18"/>
          <w:szCs w:val="18"/>
        </w:rPr>
        <w:t xml:space="preserve"> a high level of skill in assessment, planning and implementation of dialysis care, </w:t>
      </w:r>
      <w:proofErr w:type="spellStart"/>
      <w:r w:rsidRPr="00445D9F">
        <w:rPr>
          <w:rFonts w:cs="Arial"/>
          <w:sz w:val="18"/>
          <w:szCs w:val="18"/>
        </w:rPr>
        <w:t>prioritising</w:t>
      </w:r>
      <w:proofErr w:type="spellEnd"/>
      <w:r w:rsidRPr="00445D9F">
        <w:rPr>
          <w:rFonts w:cs="Arial"/>
          <w:sz w:val="18"/>
          <w:szCs w:val="18"/>
        </w:rPr>
        <w:t xml:space="preserve"> care and initiating emergency procedures.</w:t>
      </w:r>
    </w:p>
    <w:p w14:paraId="26E46529"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Practices in accordance with Infection Control and Occupational Safety &amp; Health procedures and policies.</w:t>
      </w:r>
    </w:p>
    <w:p w14:paraId="2309ACF7"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Adhere to KRS and KAMS policies and procedures at all times</w:t>
      </w:r>
    </w:p>
    <w:p w14:paraId="453D35C1"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 xml:space="preserve">Ensure delivery of care is provided </w:t>
      </w:r>
      <w:proofErr w:type="spellStart"/>
      <w:r w:rsidRPr="00445D9F">
        <w:rPr>
          <w:rFonts w:cs="Arial"/>
          <w:sz w:val="18"/>
          <w:szCs w:val="18"/>
        </w:rPr>
        <w:t>utilising</w:t>
      </w:r>
      <w:proofErr w:type="spellEnd"/>
      <w:r w:rsidRPr="00445D9F">
        <w:rPr>
          <w:rFonts w:cs="Arial"/>
          <w:sz w:val="18"/>
          <w:szCs w:val="18"/>
        </w:rPr>
        <w:t xml:space="preserve"> Aboriginal Health Workers and Aboriginal Care Coordinator to ensure cultural safety at all times</w:t>
      </w:r>
    </w:p>
    <w:p w14:paraId="37F331E8"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 xml:space="preserve">Evaluates and adjusts treatment parameters in relation to clients’ response to treatment and monthly blood tests, in accordance with unit policies and consultation with medical staff where necessary. </w:t>
      </w:r>
    </w:p>
    <w:p w14:paraId="07CE692D"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Promotes clients’ health and independence by empowering clients and their families, through education and positive feedback.</w:t>
      </w:r>
    </w:p>
    <w:p w14:paraId="14A5994D"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 xml:space="preserve">Is proactive in detecting potential dialysis access related problems by </w:t>
      </w:r>
      <w:proofErr w:type="spellStart"/>
      <w:r w:rsidRPr="00445D9F">
        <w:rPr>
          <w:rFonts w:cs="Arial"/>
          <w:sz w:val="18"/>
          <w:szCs w:val="18"/>
        </w:rPr>
        <w:t>utilising</w:t>
      </w:r>
      <w:proofErr w:type="spellEnd"/>
      <w:r w:rsidRPr="00445D9F">
        <w:rPr>
          <w:rFonts w:cs="Arial"/>
          <w:sz w:val="18"/>
          <w:szCs w:val="18"/>
        </w:rPr>
        <w:t xml:space="preserve"> assessment tools and equipment available and makes appropriate referrals.</w:t>
      </w:r>
    </w:p>
    <w:p w14:paraId="2FF6CA0F"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Take responsibility for own learning needs; ensuring individual yearly mandatory training is maintained and seek learning opportunities</w:t>
      </w:r>
    </w:p>
    <w:p w14:paraId="29B265EF" w14:textId="77777777" w:rsidR="00445D9F"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 xml:space="preserve">Ensure safe practice and compliance with unit protocols which includes the Renal Medication Administration Competency Assessment and standing orders in relation to the storage and administration of medication at the Renal Health Centre </w:t>
      </w:r>
    </w:p>
    <w:p w14:paraId="3BFD5C6A" w14:textId="01042A43" w:rsidR="00445D9F" w:rsidRDefault="00445D9F" w:rsidP="00FA683A">
      <w:pPr>
        <w:pStyle w:val="Achievement"/>
        <w:numPr>
          <w:ilvl w:val="0"/>
          <w:numId w:val="3"/>
        </w:numPr>
        <w:spacing w:before="240"/>
        <w:ind w:right="510"/>
        <w:rPr>
          <w:rFonts w:cs="Arial"/>
          <w:sz w:val="18"/>
          <w:szCs w:val="18"/>
        </w:rPr>
      </w:pPr>
      <w:r w:rsidRPr="00445D9F">
        <w:rPr>
          <w:rFonts w:cs="Arial"/>
          <w:sz w:val="18"/>
          <w:szCs w:val="18"/>
        </w:rPr>
        <w:t>Adhere to the Kimberley Standard Drug List and Medicines and Poisons Act</w:t>
      </w:r>
    </w:p>
    <w:p w14:paraId="17D5F7F4" w14:textId="06960B2E" w:rsidR="00445D9F" w:rsidRDefault="00445D9F" w:rsidP="00445D9F">
      <w:pPr>
        <w:pStyle w:val="Achievement"/>
        <w:numPr>
          <w:ilvl w:val="0"/>
          <w:numId w:val="0"/>
        </w:numPr>
        <w:spacing w:before="240"/>
        <w:ind w:left="720" w:right="510" w:hanging="360"/>
        <w:rPr>
          <w:rFonts w:cs="Arial"/>
          <w:sz w:val="18"/>
          <w:szCs w:val="18"/>
        </w:rPr>
      </w:pPr>
    </w:p>
    <w:p w14:paraId="45378543" w14:textId="7E00250C" w:rsidR="00445D9F" w:rsidRDefault="00445D9F" w:rsidP="00445D9F">
      <w:pPr>
        <w:pStyle w:val="Achievement"/>
        <w:numPr>
          <w:ilvl w:val="0"/>
          <w:numId w:val="0"/>
        </w:numPr>
        <w:spacing w:before="240"/>
        <w:ind w:left="720" w:right="510" w:hanging="360"/>
        <w:rPr>
          <w:rFonts w:cs="Arial"/>
          <w:sz w:val="18"/>
          <w:szCs w:val="18"/>
        </w:rPr>
      </w:pPr>
    </w:p>
    <w:p w14:paraId="669A3B3D" w14:textId="45DF72FE" w:rsidR="00445D9F" w:rsidRDefault="00445D9F" w:rsidP="00445D9F">
      <w:pPr>
        <w:pStyle w:val="Achievement"/>
        <w:numPr>
          <w:ilvl w:val="0"/>
          <w:numId w:val="0"/>
        </w:numPr>
        <w:spacing w:before="240"/>
        <w:ind w:left="720" w:right="510" w:hanging="360"/>
        <w:rPr>
          <w:rFonts w:cs="Arial"/>
          <w:sz w:val="18"/>
          <w:szCs w:val="18"/>
        </w:rPr>
      </w:pPr>
    </w:p>
    <w:p w14:paraId="1F8B6CD3" w14:textId="77777777" w:rsidR="00445D9F" w:rsidRPr="00445D9F" w:rsidRDefault="00445D9F" w:rsidP="00445D9F">
      <w:pPr>
        <w:pStyle w:val="Achievement"/>
        <w:numPr>
          <w:ilvl w:val="0"/>
          <w:numId w:val="0"/>
        </w:numPr>
        <w:spacing w:before="240"/>
        <w:ind w:left="720" w:right="510" w:hanging="360"/>
        <w:rPr>
          <w:rFonts w:cs="Arial"/>
          <w:sz w:val="18"/>
          <w:szCs w:val="18"/>
        </w:rPr>
      </w:pPr>
    </w:p>
    <w:p w14:paraId="1920E3FA" w14:textId="6B757C59" w:rsidR="005A2A38" w:rsidRPr="00445D9F" w:rsidRDefault="00445D9F" w:rsidP="00FA683A">
      <w:pPr>
        <w:pStyle w:val="Achievement"/>
        <w:numPr>
          <w:ilvl w:val="0"/>
          <w:numId w:val="3"/>
        </w:numPr>
        <w:spacing w:before="240"/>
        <w:ind w:right="510"/>
        <w:rPr>
          <w:rFonts w:cs="Arial"/>
          <w:sz w:val="18"/>
          <w:szCs w:val="18"/>
        </w:rPr>
      </w:pPr>
      <w:r w:rsidRPr="00445D9F">
        <w:rPr>
          <w:rFonts w:cs="Arial"/>
          <w:sz w:val="18"/>
          <w:szCs w:val="18"/>
        </w:rPr>
        <w:t>Follow machine maintenance regimes, monitor and seek technical assistance when necessary</w:t>
      </w:r>
    </w:p>
    <w:p w14:paraId="5734C685" w14:textId="394D9662" w:rsidR="00445D9F" w:rsidRPr="005A7903" w:rsidRDefault="00445D9F" w:rsidP="005A2A38">
      <w:pPr>
        <w:pStyle w:val="Achievement"/>
        <w:numPr>
          <w:ilvl w:val="0"/>
          <w:numId w:val="0"/>
        </w:numPr>
        <w:spacing w:before="240" w:line="240" w:lineRule="auto"/>
        <w:ind w:right="510"/>
        <w:rPr>
          <w:rFonts w:cs="Arial"/>
          <w:b/>
          <w:sz w:val="18"/>
          <w:szCs w:val="18"/>
        </w:rPr>
      </w:pPr>
      <w:r w:rsidRPr="005A7903">
        <w:rPr>
          <w:rFonts w:cs="Arial"/>
          <w:b/>
          <w:sz w:val="18"/>
          <w:szCs w:val="18"/>
        </w:rPr>
        <w:t xml:space="preserve">Supervise new staff and assist in their education </w:t>
      </w:r>
    </w:p>
    <w:p w14:paraId="231115E9" w14:textId="1FB779E0"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Support the role of the Aboriginal Health Worker</w:t>
      </w:r>
    </w:p>
    <w:p w14:paraId="618256A5" w14:textId="77777777"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Supervises the care given by new staff and acts as a clinical skills resource within their scope of practice.</w:t>
      </w:r>
    </w:p>
    <w:p w14:paraId="6042F153" w14:textId="77777777"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Initiates informal learning opportunities for Aboriginal Health Workers, Registered and Enrolled Nurses.</w:t>
      </w:r>
    </w:p>
    <w:p w14:paraId="0330E0E3" w14:textId="77777777"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Supervises medication preparation and administration by the Aboriginal Health Worker in accordance with unit protocols and medication certification level of the Aboriginal Health Worker.</w:t>
      </w:r>
    </w:p>
    <w:p w14:paraId="11CCB034" w14:textId="016C7E92"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Provide in-services up-skilling for all staff</w:t>
      </w:r>
    </w:p>
    <w:p w14:paraId="36667ED7" w14:textId="25D82684" w:rsidR="00445D9F" w:rsidRPr="005A7903" w:rsidRDefault="00445D9F" w:rsidP="00445D9F">
      <w:pPr>
        <w:pStyle w:val="Achievement"/>
        <w:numPr>
          <w:ilvl w:val="0"/>
          <w:numId w:val="0"/>
        </w:numPr>
        <w:spacing w:before="240" w:line="240" w:lineRule="auto"/>
        <w:ind w:right="510"/>
        <w:rPr>
          <w:rFonts w:cs="Arial"/>
          <w:b/>
          <w:sz w:val="18"/>
          <w:szCs w:val="18"/>
        </w:rPr>
      </w:pPr>
      <w:r w:rsidRPr="005A7903">
        <w:rPr>
          <w:rFonts w:cs="Arial"/>
          <w:b/>
          <w:sz w:val="18"/>
          <w:szCs w:val="18"/>
        </w:rPr>
        <w:t xml:space="preserve">Provides </w:t>
      </w:r>
      <w:r w:rsidRPr="005A7903">
        <w:rPr>
          <w:rFonts w:cs="Arial"/>
          <w:b/>
          <w:sz w:val="18"/>
          <w:szCs w:val="18"/>
          <w:lang w:val="en-AU"/>
        </w:rPr>
        <w:t>a holistic approach to client care, contributing to the multidisciplinary team and making referrals as needed</w:t>
      </w:r>
    </w:p>
    <w:p w14:paraId="70C7A398" w14:textId="1496D3D8"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Makes referrals to other members of the multidisciplinary team.</w:t>
      </w:r>
    </w:p>
    <w:p w14:paraId="151CCA63" w14:textId="29B3A4FD" w:rsidR="00445D9F" w:rsidRPr="005A7903" w:rsidRDefault="00445D9F" w:rsidP="00FA683A">
      <w:pPr>
        <w:pStyle w:val="Achievement"/>
        <w:numPr>
          <w:ilvl w:val="0"/>
          <w:numId w:val="3"/>
        </w:numPr>
        <w:spacing w:before="240"/>
        <w:ind w:right="510"/>
        <w:rPr>
          <w:rFonts w:cs="Arial"/>
          <w:sz w:val="18"/>
          <w:szCs w:val="18"/>
        </w:rPr>
      </w:pPr>
      <w:r w:rsidRPr="005A7903">
        <w:rPr>
          <w:rFonts w:cs="Arial"/>
          <w:sz w:val="18"/>
          <w:szCs w:val="18"/>
        </w:rPr>
        <w:t>Takes a role in the multidisciplinary team meeting promoting a holistic approach to advocating for clients</w:t>
      </w:r>
    </w:p>
    <w:p w14:paraId="0C8CE7FF" w14:textId="270C0135" w:rsidR="00445D9F" w:rsidRPr="005A7903" w:rsidRDefault="00445D9F" w:rsidP="00445D9F">
      <w:pPr>
        <w:pStyle w:val="Achievement"/>
        <w:numPr>
          <w:ilvl w:val="0"/>
          <w:numId w:val="0"/>
        </w:numPr>
        <w:spacing w:before="240" w:line="240" w:lineRule="auto"/>
        <w:ind w:right="510"/>
        <w:rPr>
          <w:rFonts w:cs="Arial"/>
          <w:b/>
          <w:sz w:val="18"/>
          <w:szCs w:val="18"/>
        </w:rPr>
      </w:pPr>
      <w:r w:rsidRPr="005A7903">
        <w:rPr>
          <w:rFonts w:cs="Arial"/>
          <w:b/>
          <w:sz w:val="18"/>
          <w:szCs w:val="18"/>
        </w:rPr>
        <w:t xml:space="preserve">Coordinate </w:t>
      </w:r>
      <w:r w:rsidR="00FA683A" w:rsidRPr="005A7903">
        <w:rPr>
          <w:rFonts w:cs="Arial"/>
          <w:b/>
          <w:sz w:val="18"/>
          <w:szCs w:val="18"/>
        </w:rPr>
        <w:t>the shift and support the Level 2</w:t>
      </w:r>
    </w:p>
    <w:p w14:paraId="6F7680B2" w14:textId="29FED480" w:rsidR="00FA683A" w:rsidRPr="005A7903" w:rsidRDefault="00FA683A" w:rsidP="00FA683A">
      <w:pPr>
        <w:pStyle w:val="Achievement"/>
        <w:numPr>
          <w:ilvl w:val="0"/>
          <w:numId w:val="3"/>
        </w:numPr>
        <w:spacing w:before="240"/>
        <w:ind w:right="510"/>
        <w:rPr>
          <w:rFonts w:cs="Arial"/>
          <w:sz w:val="18"/>
          <w:szCs w:val="18"/>
        </w:rPr>
      </w:pPr>
      <w:r w:rsidRPr="005A7903">
        <w:rPr>
          <w:rFonts w:cs="Arial"/>
          <w:sz w:val="18"/>
          <w:szCs w:val="18"/>
        </w:rPr>
        <w:t xml:space="preserve">Co-ordinates the staff and clients as shift </w:t>
      </w:r>
      <w:proofErr w:type="spellStart"/>
      <w:r w:rsidRPr="005A7903">
        <w:rPr>
          <w:rFonts w:cs="Arial"/>
          <w:sz w:val="18"/>
          <w:szCs w:val="18"/>
        </w:rPr>
        <w:t>co-ordinator</w:t>
      </w:r>
      <w:proofErr w:type="spellEnd"/>
      <w:r w:rsidRPr="005A7903">
        <w:rPr>
          <w:rFonts w:cs="Arial"/>
          <w:sz w:val="18"/>
          <w:szCs w:val="18"/>
        </w:rPr>
        <w:t xml:space="preserve"> in the absence of Level 2 to ensure safe care and manageable workloads.</w:t>
      </w:r>
    </w:p>
    <w:p w14:paraId="30342FB7" w14:textId="77777777" w:rsidR="00FA683A" w:rsidRPr="00FA683A" w:rsidRDefault="00FA683A" w:rsidP="00FA683A">
      <w:pPr>
        <w:pStyle w:val="Achievement"/>
        <w:numPr>
          <w:ilvl w:val="0"/>
          <w:numId w:val="3"/>
        </w:numPr>
        <w:spacing w:before="240"/>
        <w:ind w:right="510"/>
        <w:rPr>
          <w:rFonts w:cs="Arial"/>
          <w:sz w:val="18"/>
          <w:szCs w:val="18"/>
        </w:rPr>
      </w:pPr>
      <w:r w:rsidRPr="005A7903">
        <w:rPr>
          <w:rFonts w:cs="Arial"/>
          <w:sz w:val="18"/>
          <w:szCs w:val="18"/>
        </w:rPr>
        <w:t>Liaises with the driver, medical staff, and outside agencies to ensure clients attend dialysis</w:t>
      </w:r>
      <w:r w:rsidRPr="00FA683A">
        <w:rPr>
          <w:rFonts w:cs="Arial"/>
          <w:sz w:val="18"/>
          <w:szCs w:val="18"/>
        </w:rPr>
        <w:t xml:space="preserve"> and appointments in a timely manner.</w:t>
      </w:r>
    </w:p>
    <w:p w14:paraId="5D174D7B" w14:textId="77777777" w:rsidR="00FA683A"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Responsible for ensuring KRS KAMS property is appropriately secure at all times</w:t>
      </w:r>
    </w:p>
    <w:p w14:paraId="14ACE5AD" w14:textId="045B242B" w:rsidR="00445D9F"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Undertake higher duties in the absence of the Level 2 as required</w:t>
      </w:r>
    </w:p>
    <w:p w14:paraId="47F3CEA0" w14:textId="6D1DF866" w:rsidR="00445D9F" w:rsidRPr="00445D9F" w:rsidRDefault="00FA683A" w:rsidP="00445D9F">
      <w:pPr>
        <w:pStyle w:val="Achievement"/>
        <w:numPr>
          <w:ilvl w:val="0"/>
          <w:numId w:val="0"/>
        </w:numPr>
        <w:spacing w:before="240" w:line="240" w:lineRule="auto"/>
        <w:ind w:right="510"/>
        <w:rPr>
          <w:rFonts w:cs="Arial"/>
          <w:b/>
          <w:sz w:val="18"/>
          <w:szCs w:val="18"/>
          <w:highlight w:val="yellow"/>
        </w:rPr>
      </w:pPr>
      <w:r w:rsidRPr="00FA683A">
        <w:rPr>
          <w:rFonts w:cs="Arial"/>
          <w:b/>
          <w:sz w:val="18"/>
          <w:szCs w:val="18"/>
        </w:rPr>
        <w:t>Contributes to the development and implementation of continuous quality improvement</w:t>
      </w:r>
    </w:p>
    <w:p w14:paraId="3A099572" w14:textId="381F89A6" w:rsidR="00FA683A"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Proactive in evaluating clinical practice and unit protocols and procedures to ensure best practice guidelines are met.</w:t>
      </w:r>
    </w:p>
    <w:p w14:paraId="1CB6FC06" w14:textId="77777777" w:rsidR="00FA683A"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Manages allocated portfolio and reports to Level 2 and Nurse Unit Manager</w:t>
      </w:r>
    </w:p>
    <w:p w14:paraId="32EF4234" w14:textId="77777777" w:rsidR="00FA683A"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Conducts clinical audits and initiates, plans and implements quality improvement projects under the supervision of Level 2.</w:t>
      </w:r>
    </w:p>
    <w:p w14:paraId="317025CA" w14:textId="282998C4" w:rsidR="00445D9F" w:rsidRPr="00FA683A" w:rsidRDefault="00FA683A" w:rsidP="00FA683A">
      <w:pPr>
        <w:pStyle w:val="Achievement"/>
        <w:numPr>
          <w:ilvl w:val="0"/>
          <w:numId w:val="3"/>
        </w:numPr>
        <w:spacing w:before="240"/>
        <w:ind w:right="510"/>
        <w:rPr>
          <w:rFonts w:cs="Arial"/>
          <w:sz w:val="18"/>
          <w:szCs w:val="18"/>
        </w:rPr>
      </w:pPr>
      <w:r w:rsidRPr="00FA683A">
        <w:rPr>
          <w:rFonts w:cs="Arial"/>
          <w:sz w:val="18"/>
          <w:szCs w:val="18"/>
        </w:rPr>
        <w:t>Participates in other projects as required.</w:t>
      </w:r>
    </w:p>
    <w:p w14:paraId="19081DA8" w14:textId="67667412" w:rsidR="00FA683A" w:rsidRPr="00F810BF"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 xml:space="preserve">Please note that the duties outlined in this position description are not exhaustive, and only an indication of the work of the role. The </w:t>
      </w:r>
      <w:proofErr w:type="spellStart"/>
      <w:r w:rsidRPr="00F810BF">
        <w:rPr>
          <w:rFonts w:cs="Arial"/>
          <w:b/>
          <w:sz w:val="18"/>
          <w:szCs w:val="18"/>
        </w:rPr>
        <w:t>organisation</w:t>
      </w:r>
      <w:proofErr w:type="spellEnd"/>
      <w:r w:rsidRPr="00F810BF">
        <w:rPr>
          <w:rFonts w:cs="Arial"/>
          <w:b/>
          <w:sz w:val="18"/>
          <w:szCs w:val="18"/>
        </w:rPr>
        <w:t xml:space="preserve"> can direct you to carry out duties which it considers are within your level of skill, competence and training and scope of practice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F810BF" w:rsidRDefault="00F06BF8" w:rsidP="0067739F">
      <w:pPr>
        <w:pStyle w:val="Achievement"/>
        <w:numPr>
          <w:ilvl w:val="0"/>
          <w:numId w:val="0"/>
        </w:numPr>
        <w:spacing w:before="240" w:line="240" w:lineRule="auto"/>
        <w:ind w:right="510"/>
        <w:rPr>
          <w:rFonts w:cs="Arial"/>
          <w:b/>
          <w:sz w:val="18"/>
          <w:szCs w:val="18"/>
        </w:rPr>
      </w:pPr>
      <w:r w:rsidRPr="00F810BF">
        <w:rPr>
          <w:rFonts w:cs="Arial"/>
          <w:b/>
          <w:sz w:val="18"/>
          <w:szCs w:val="18"/>
        </w:rPr>
        <w:t>Essential</w:t>
      </w:r>
    </w:p>
    <w:p w14:paraId="0A410D1D" w14:textId="77777777" w:rsidR="00FA683A" w:rsidRPr="00FA683A" w:rsidRDefault="00FA683A" w:rsidP="00FA683A">
      <w:pPr>
        <w:pStyle w:val="ListParagraph"/>
        <w:numPr>
          <w:ilvl w:val="0"/>
          <w:numId w:val="4"/>
        </w:numPr>
        <w:rPr>
          <w:rFonts w:ascii="Arial" w:hAnsi="Arial" w:cs="Arial"/>
          <w:sz w:val="18"/>
          <w:szCs w:val="18"/>
        </w:rPr>
      </w:pPr>
      <w:r w:rsidRPr="00FA683A">
        <w:rPr>
          <w:rFonts w:ascii="Arial" w:hAnsi="Arial" w:cs="Arial"/>
          <w:sz w:val="18"/>
          <w:szCs w:val="18"/>
        </w:rPr>
        <w:t xml:space="preserve">Holds a certificate in Nursing and a current Australian Health Practitioner Regulation Agency registration </w:t>
      </w:r>
    </w:p>
    <w:p w14:paraId="7C4BC21F"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 xml:space="preserve">At least 18 months’ current experience in </w:t>
      </w:r>
      <w:proofErr w:type="spellStart"/>
      <w:r w:rsidRPr="00FA683A">
        <w:rPr>
          <w:rFonts w:ascii="Arial" w:hAnsi="Arial" w:cs="Arial"/>
          <w:sz w:val="18"/>
          <w:szCs w:val="18"/>
        </w:rPr>
        <w:t>haemodialysis</w:t>
      </w:r>
      <w:proofErr w:type="spellEnd"/>
      <w:r w:rsidRPr="00FA683A">
        <w:rPr>
          <w:rFonts w:ascii="Arial" w:hAnsi="Arial" w:cs="Arial"/>
          <w:sz w:val="18"/>
          <w:szCs w:val="18"/>
        </w:rPr>
        <w:t xml:space="preserve"> nursing or enrolled in a </w:t>
      </w:r>
      <w:proofErr w:type="spellStart"/>
      <w:r w:rsidRPr="00FA683A">
        <w:rPr>
          <w:rFonts w:ascii="Arial" w:hAnsi="Arial" w:cs="Arial"/>
          <w:sz w:val="18"/>
          <w:szCs w:val="18"/>
        </w:rPr>
        <w:t>recognised</w:t>
      </w:r>
      <w:proofErr w:type="spellEnd"/>
      <w:r w:rsidRPr="00FA683A">
        <w:rPr>
          <w:rFonts w:ascii="Arial" w:hAnsi="Arial" w:cs="Arial"/>
          <w:sz w:val="18"/>
          <w:szCs w:val="18"/>
        </w:rPr>
        <w:t xml:space="preserve"> training program</w:t>
      </w:r>
    </w:p>
    <w:p w14:paraId="01632CCE"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Experience supervising junior staff</w:t>
      </w:r>
    </w:p>
    <w:p w14:paraId="54BA92F5"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Commitment to the philosophy and practice of Aboriginal Community Control</w:t>
      </w:r>
    </w:p>
    <w:p w14:paraId="14A49CB8"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 xml:space="preserve">Well-developed interpersonal communication and </w:t>
      </w:r>
      <w:proofErr w:type="spellStart"/>
      <w:r w:rsidRPr="00FA683A">
        <w:rPr>
          <w:rFonts w:ascii="Arial" w:hAnsi="Arial" w:cs="Arial"/>
          <w:sz w:val="18"/>
          <w:szCs w:val="18"/>
        </w:rPr>
        <w:t>organisational</w:t>
      </w:r>
      <w:proofErr w:type="spellEnd"/>
      <w:r w:rsidRPr="00FA683A">
        <w:rPr>
          <w:rFonts w:ascii="Arial" w:hAnsi="Arial" w:cs="Arial"/>
          <w:sz w:val="18"/>
          <w:szCs w:val="18"/>
        </w:rPr>
        <w:t xml:space="preserve"> skills</w:t>
      </w:r>
    </w:p>
    <w:p w14:paraId="0A1D0A60"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Ability to work as an effective team member and role model.</w:t>
      </w:r>
    </w:p>
    <w:p w14:paraId="1723BBF3"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Ability to maintain confidentiality at all levels</w:t>
      </w:r>
    </w:p>
    <w:p w14:paraId="5A54984A" w14:textId="77777777" w:rsidR="00FA683A"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Sound computer skills</w:t>
      </w:r>
    </w:p>
    <w:p w14:paraId="340B9BCD" w14:textId="2939F6D0" w:rsidR="004E609F" w:rsidRPr="00FA683A" w:rsidRDefault="00FA683A" w:rsidP="00FA683A">
      <w:pPr>
        <w:pStyle w:val="ListParagraph"/>
        <w:numPr>
          <w:ilvl w:val="0"/>
          <w:numId w:val="4"/>
        </w:numPr>
        <w:ind w:right="510"/>
        <w:rPr>
          <w:rFonts w:ascii="Arial" w:hAnsi="Arial" w:cs="Arial"/>
          <w:sz w:val="18"/>
          <w:szCs w:val="18"/>
        </w:rPr>
      </w:pPr>
      <w:r w:rsidRPr="00FA683A">
        <w:rPr>
          <w:rFonts w:ascii="Arial" w:hAnsi="Arial" w:cs="Arial"/>
          <w:sz w:val="18"/>
          <w:szCs w:val="18"/>
        </w:rPr>
        <w:t xml:space="preserve">“C” class driver’s </w:t>
      </w:r>
      <w:proofErr w:type="spellStart"/>
      <w:r w:rsidRPr="00FA683A">
        <w:rPr>
          <w:rFonts w:ascii="Arial" w:hAnsi="Arial" w:cs="Arial"/>
          <w:sz w:val="18"/>
          <w:szCs w:val="18"/>
        </w:rPr>
        <w:t>licence</w:t>
      </w:r>
      <w:proofErr w:type="spellEnd"/>
    </w:p>
    <w:p w14:paraId="3C64EA01" w14:textId="77777777" w:rsidR="00F06BF8" w:rsidRPr="00F810BF" w:rsidRDefault="00F06BF8" w:rsidP="00FA683A">
      <w:pPr>
        <w:pStyle w:val="ListParagraph"/>
        <w:numPr>
          <w:ilvl w:val="0"/>
          <w:numId w:val="4"/>
        </w:numPr>
        <w:ind w:right="510"/>
        <w:rPr>
          <w:rFonts w:ascii="Arial" w:hAnsi="Arial" w:cs="Arial"/>
          <w:sz w:val="18"/>
          <w:szCs w:val="18"/>
        </w:rPr>
      </w:pPr>
      <w:r w:rsidRPr="00F810BF">
        <w:rPr>
          <w:rFonts w:ascii="Arial" w:hAnsi="Arial" w:cs="Arial"/>
          <w:sz w:val="18"/>
          <w:szCs w:val="18"/>
        </w:rPr>
        <w:t>Current National Police Clearance or willingness to obtain one</w:t>
      </w:r>
    </w:p>
    <w:p w14:paraId="0671FCBD" w14:textId="77777777" w:rsidR="00CE6BF2" w:rsidRPr="00F810BF" w:rsidRDefault="00CE6BF2" w:rsidP="0067739F">
      <w:pPr>
        <w:pStyle w:val="Achievement"/>
        <w:numPr>
          <w:ilvl w:val="0"/>
          <w:numId w:val="0"/>
        </w:numPr>
        <w:spacing w:line="240" w:lineRule="auto"/>
        <w:ind w:right="510"/>
        <w:rPr>
          <w:rFonts w:cs="Arial"/>
          <w:b/>
          <w:sz w:val="18"/>
          <w:szCs w:val="18"/>
        </w:rPr>
      </w:pPr>
    </w:p>
    <w:p w14:paraId="320185BE" w14:textId="77777777" w:rsidR="00FA683A" w:rsidRDefault="00FA683A" w:rsidP="0067739F">
      <w:pPr>
        <w:pStyle w:val="Achievement"/>
        <w:numPr>
          <w:ilvl w:val="0"/>
          <w:numId w:val="0"/>
        </w:numPr>
        <w:spacing w:line="240" w:lineRule="auto"/>
        <w:ind w:right="510"/>
        <w:rPr>
          <w:rFonts w:cs="Arial"/>
          <w:b/>
          <w:sz w:val="18"/>
          <w:szCs w:val="18"/>
        </w:rPr>
      </w:pPr>
    </w:p>
    <w:p w14:paraId="38380D09" w14:textId="77777777" w:rsidR="00FA683A" w:rsidRDefault="00FA683A" w:rsidP="0067739F">
      <w:pPr>
        <w:pStyle w:val="Achievement"/>
        <w:numPr>
          <w:ilvl w:val="0"/>
          <w:numId w:val="0"/>
        </w:numPr>
        <w:spacing w:line="240" w:lineRule="auto"/>
        <w:ind w:right="510"/>
        <w:rPr>
          <w:rFonts w:cs="Arial"/>
          <w:b/>
          <w:sz w:val="18"/>
          <w:szCs w:val="18"/>
        </w:rPr>
      </w:pPr>
    </w:p>
    <w:p w14:paraId="43A03D42" w14:textId="77777777" w:rsidR="00FA683A" w:rsidRDefault="00FA683A" w:rsidP="0067739F">
      <w:pPr>
        <w:pStyle w:val="Achievement"/>
        <w:numPr>
          <w:ilvl w:val="0"/>
          <w:numId w:val="0"/>
        </w:numPr>
        <w:spacing w:line="240" w:lineRule="auto"/>
        <w:ind w:right="510"/>
        <w:rPr>
          <w:rFonts w:cs="Arial"/>
          <w:b/>
          <w:sz w:val="18"/>
          <w:szCs w:val="18"/>
        </w:rPr>
      </w:pPr>
    </w:p>
    <w:p w14:paraId="3A69FC34" w14:textId="77777777" w:rsidR="00FA683A" w:rsidRDefault="00FA683A" w:rsidP="0067739F">
      <w:pPr>
        <w:pStyle w:val="Achievement"/>
        <w:numPr>
          <w:ilvl w:val="0"/>
          <w:numId w:val="0"/>
        </w:numPr>
        <w:spacing w:line="240" w:lineRule="auto"/>
        <w:ind w:right="510"/>
        <w:rPr>
          <w:rFonts w:cs="Arial"/>
          <w:b/>
          <w:sz w:val="18"/>
          <w:szCs w:val="18"/>
        </w:rPr>
      </w:pPr>
    </w:p>
    <w:p w14:paraId="2118550F" w14:textId="77777777" w:rsidR="00FA683A" w:rsidRDefault="00FA683A" w:rsidP="0067739F">
      <w:pPr>
        <w:pStyle w:val="Achievement"/>
        <w:numPr>
          <w:ilvl w:val="0"/>
          <w:numId w:val="0"/>
        </w:numPr>
        <w:spacing w:line="240" w:lineRule="auto"/>
        <w:ind w:right="510"/>
        <w:rPr>
          <w:rFonts w:cs="Arial"/>
          <w:b/>
          <w:sz w:val="18"/>
          <w:szCs w:val="18"/>
        </w:rPr>
      </w:pPr>
    </w:p>
    <w:p w14:paraId="0651B22B" w14:textId="77777777" w:rsidR="00FA683A" w:rsidRDefault="00FA683A" w:rsidP="0067739F">
      <w:pPr>
        <w:pStyle w:val="Achievement"/>
        <w:numPr>
          <w:ilvl w:val="0"/>
          <w:numId w:val="0"/>
        </w:numPr>
        <w:spacing w:line="240" w:lineRule="auto"/>
        <w:ind w:right="510"/>
        <w:rPr>
          <w:rFonts w:cs="Arial"/>
          <w:b/>
          <w:sz w:val="18"/>
          <w:szCs w:val="18"/>
        </w:rPr>
      </w:pPr>
    </w:p>
    <w:p w14:paraId="5E1A37DB" w14:textId="77777777" w:rsidR="00FA683A" w:rsidRDefault="00FA683A" w:rsidP="0067739F">
      <w:pPr>
        <w:pStyle w:val="Achievement"/>
        <w:numPr>
          <w:ilvl w:val="0"/>
          <w:numId w:val="0"/>
        </w:numPr>
        <w:spacing w:line="240" w:lineRule="auto"/>
        <w:ind w:right="510"/>
        <w:rPr>
          <w:rFonts w:cs="Arial"/>
          <w:b/>
          <w:sz w:val="18"/>
          <w:szCs w:val="18"/>
        </w:rPr>
      </w:pPr>
    </w:p>
    <w:p w14:paraId="5DF98000" w14:textId="072CD5FE" w:rsidR="00F06BF8" w:rsidRPr="00F810BF" w:rsidRDefault="00F06BF8" w:rsidP="0067739F">
      <w:pPr>
        <w:pStyle w:val="Achievement"/>
        <w:numPr>
          <w:ilvl w:val="0"/>
          <w:numId w:val="0"/>
        </w:numPr>
        <w:spacing w:line="240" w:lineRule="auto"/>
        <w:ind w:right="510"/>
        <w:rPr>
          <w:rFonts w:cs="Arial"/>
          <w:b/>
          <w:sz w:val="18"/>
          <w:szCs w:val="18"/>
        </w:rPr>
      </w:pPr>
      <w:r w:rsidRPr="00F810BF">
        <w:rPr>
          <w:rFonts w:cs="Arial"/>
          <w:b/>
          <w:sz w:val="18"/>
          <w:szCs w:val="18"/>
        </w:rPr>
        <w:t>Desirable</w:t>
      </w:r>
    </w:p>
    <w:p w14:paraId="6056399A" w14:textId="77777777" w:rsidR="00FA683A" w:rsidRPr="00FA683A" w:rsidRDefault="00FA683A" w:rsidP="00FA683A">
      <w:pPr>
        <w:pStyle w:val="ListParagraph"/>
        <w:numPr>
          <w:ilvl w:val="0"/>
          <w:numId w:val="5"/>
        </w:numPr>
        <w:ind w:right="510"/>
        <w:rPr>
          <w:rFonts w:ascii="Arial" w:hAnsi="Arial" w:cs="Arial"/>
          <w:sz w:val="18"/>
          <w:szCs w:val="18"/>
        </w:rPr>
      </w:pPr>
      <w:r w:rsidRPr="00FA683A">
        <w:rPr>
          <w:rFonts w:ascii="Arial" w:hAnsi="Arial" w:cs="Arial"/>
          <w:sz w:val="18"/>
          <w:szCs w:val="18"/>
        </w:rPr>
        <w:t>Post graduate qualification in Renal Nursing or working towards.</w:t>
      </w:r>
    </w:p>
    <w:p w14:paraId="66ECB8F6" w14:textId="77777777" w:rsidR="00FA683A" w:rsidRPr="00FA683A" w:rsidRDefault="00FA683A" w:rsidP="00FA683A">
      <w:pPr>
        <w:pStyle w:val="ListParagraph"/>
        <w:numPr>
          <w:ilvl w:val="0"/>
          <w:numId w:val="5"/>
        </w:numPr>
        <w:ind w:right="510"/>
        <w:rPr>
          <w:rFonts w:ascii="Arial" w:hAnsi="Arial" w:cs="Arial"/>
          <w:sz w:val="18"/>
          <w:szCs w:val="18"/>
        </w:rPr>
      </w:pPr>
      <w:r w:rsidRPr="00FA683A">
        <w:rPr>
          <w:rFonts w:ascii="Arial" w:hAnsi="Arial" w:cs="Arial"/>
          <w:sz w:val="18"/>
          <w:szCs w:val="18"/>
        </w:rPr>
        <w:t>Experience in working in an Aboriginal Community Controlled Health Service.</w:t>
      </w:r>
    </w:p>
    <w:p w14:paraId="06E99FE7" w14:textId="31358022" w:rsidR="00FA683A" w:rsidRPr="00FA683A" w:rsidRDefault="00FA683A" w:rsidP="00FA683A">
      <w:pPr>
        <w:pStyle w:val="ListParagraph"/>
        <w:numPr>
          <w:ilvl w:val="0"/>
          <w:numId w:val="5"/>
        </w:numPr>
        <w:ind w:right="510"/>
        <w:rPr>
          <w:rFonts w:ascii="Arial" w:hAnsi="Arial" w:cs="Arial"/>
          <w:sz w:val="18"/>
          <w:szCs w:val="18"/>
        </w:rPr>
      </w:pPr>
      <w:r w:rsidRPr="00FA683A">
        <w:rPr>
          <w:rFonts w:ascii="Arial" w:hAnsi="Arial" w:cs="Arial"/>
          <w:sz w:val="18"/>
          <w:szCs w:val="18"/>
        </w:rPr>
        <w:t>Experience in working in rural and remote locations</w:t>
      </w:r>
    </w:p>
    <w:p w14:paraId="583907D0" w14:textId="0AAC168C" w:rsidR="00690E1E" w:rsidRDefault="00690E1E" w:rsidP="00FA683A">
      <w:pPr>
        <w:pStyle w:val="ListParagraph"/>
        <w:numPr>
          <w:ilvl w:val="0"/>
          <w:numId w:val="5"/>
        </w:numPr>
        <w:ind w:right="510"/>
        <w:rPr>
          <w:rFonts w:ascii="Arial" w:hAnsi="Arial" w:cs="Arial"/>
          <w:sz w:val="18"/>
          <w:szCs w:val="18"/>
        </w:rPr>
      </w:pPr>
      <w:r w:rsidRPr="00F810BF">
        <w:rPr>
          <w:rFonts w:ascii="Arial" w:hAnsi="Arial" w:cs="Arial"/>
          <w:sz w:val="18"/>
          <w:szCs w:val="18"/>
        </w:rPr>
        <w:t>A local Aboriginal or Torres Strait Islander person, with established connections to the region.</w:t>
      </w:r>
    </w:p>
    <w:p w14:paraId="5F9678F4" w14:textId="2AAB0A59" w:rsidR="00620F8A" w:rsidRDefault="00620F8A" w:rsidP="00620F8A">
      <w:pPr>
        <w:ind w:right="510"/>
        <w:rPr>
          <w:rFonts w:ascii="Arial" w:hAnsi="Arial" w:cs="Arial"/>
          <w:sz w:val="18"/>
          <w:szCs w:val="18"/>
        </w:rPr>
      </w:pPr>
    </w:p>
    <w:p w14:paraId="6F224571" w14:textId="10CEE79B" w:rsidR="00620F8A" w:rsidRDefault="00620F8A" w:rsidP="00620F8A">
      <w:pPr>
        <w:ind w:right="510"/>
        <w:rPr>
          <w:rFonts w:ascii="Arial" w:hAnsi="Arial" w:cs="Arial"/>
          <w:sz w:val="18"/>
          <w:szCs w:val="18"/>
        </w:rPr>
      </w:pPr>
    </w:p>
    <w:p w14:paraId="6C97D9FB" w14:textId="77777777" w:rsidR="00620F8A" w:rsidRP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A45BE" w14:textId="77777777" w:rsidR="006066DC" w:rsidRDefault="006066DC">
      <w:r>
        <w:separator/>
      </w:r>
    </w:p>
  </w:endnote>
  <w:endnote w:type="continuationSeparator" w:id="0">
    <w:p w14:paraId="7340C6D3" w14:textId="77777777" w:rsidR="006066DC" w:rsidRDefault="0060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699FA89E" w:rsidR="004E609F" w:rsidRPr="00DE2E6A" w:rsidRDefault="00FA683A" w:rsidP="004A6FDC">
    <w:pPr>
      <w:pStyle w:val="Footer"/>
      <w:ind w:right="360"/>
      <w:jc w:val="center"/>
      <w:rPr>
        <w:szCs w:val="20"/>
      </w:rPr>
    </w:pPr>
    <w:r>
      <w:rPr>
        <w:noProof/>
      </w:rPr>
      <mc:AlternateContent>
        <mc:Choice Requires="wps">
          <w:drawing>
            <wp:anchor distT="0" distB="0" distL="114300" distR="114300" simplePos="0" relativeHeight="251681792" behindDoc="0" locked="0" layoutInCell="1" allowOverlap="1" wp14:anchorId="081F21C9" wp14:editId="4C13D4F3">
              <wp:simplePos x="0" y="0"/>
              <wp:positionH relativeFrom="column">
                <wp:posOffset>-219075</wp:posOffset>
              </wp:positionH>
              <wp:positionV relativeFrom="paragraph">
                <wp:posOffset>-228600</wp:posOffset>
              </wp:positionV>
              <wp:extent cx="5248275" cy="209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48275" cy="209550"/>
                      </a:xfrm>
                      <a:prstGeom prst="rect">
                        <a:avLst/>
                      </a:prstGeom>
                      <a:solidFill>
                        <a:schemeClr val="lt1"/>
                      </a:solidFill>
                      <a:ln w="6350">
                        <a:solidFill>
                          <a:prstClr val="black"/>
                        </a:solidFill>
                      </a:ln>
                    </wps:spPr>
                    <wps:txbx>
                      <w:txbxContent>
                        <w:p w14:paraId="58078E5A" w14:textId="4AF9E0FA" w:rsidR="00FA683A" w:rsidRPr="00FA683A" w:rsidRDefault="00FA683A" w:rsidP="00FA683A">
                          <w:pPr>
                            <w:rPr>
                              <w:rFonts w:ascii="Arial" w:hAnsi="Arial" w:cs="Arial"/>
                              <w:sz w:val="20"/>
                              <w:lang w:val="en-AU"/>
                            </w:rPr>
                          </w:pPr>
                          <w:r w:rsidRPr="00FA683A">
                            <w:rPr>
                              <w:rFonts w:ascii="Arial" w:hAnsi="Arial" w:cs="Arial"/>
                              <w:sz w:val="20"/>
                              <w:lang w:val="en-AU"/>
                            </w:rPr>
                            <w:t>Doc_797_JDF Dialysis Nurse Level 1_v</w:t>
                          </w:r>
                          <w:r>
                            <w:rPr>
                              <w:rFonts w:ascii="Arial" w:hAnsi="Arial" w:cs="Arial"/>
                              <w:sz w:val="20"/>
                              <w:lang w:val="en-AU"/>
                            </w:rPr>
                            <w:t>5</w:t>
                          </w:r>
                          <w:r w:rsidRPr="00FA683A">
                            <w:rPr>
                              <w:rFonts w:ascii="Arial" w:hAnsi="Arial" w:cs="Arial"/>
                              <w:sz w:val="20"/>
                              <w:lang w:val="en-AU"/>
                            </w:rPr>
                            <w:t>_Review date 13/7/2024</w:t>
                          </w:r>
                        </w:p>
                        <w:p w14:paraId="2BEEFB63" w14:textId="77777777" w:rsidR="00FA683A" w:rsidRPr="00FA683A" w:rsidRDefault="00FA683A">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1F21C9" id="_x0000_t202" coordsize="21600,21600" o:spt="202" path="m,l,21600r21600,l21600,xe">
              <v:stroke joinstyle="miter"/>
              <v:path gradientshapeok="t" o:connecttype="rect"/>
            </v:shapetype>
            <v:shape id="Text Box 1" o:spid="_x0000_s1026" type="#_x0000_t202" style="position:absolute;left:0;text-align:left;margin-left:-17.25pt;margin-top:-18pt;width:413.2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" fillcolor="white [3201]" strokeweight=".5pt">
              <v:textbox>
                <w:txbxContent>
                  <w:p w14:paraId="58078E5A" w14:textId="4AF9E0FA" w:rsidR="00FA683A" w:rsidRPr="00FA683A" w:rsidRDefault="00FA683A" w:rsidP="00FA683A">
                    <w:pPr>
                      <w:rPr>
                        <w:rFonts w:ascii="Arial" w:hAnsi="Arial" w:cs="Arial"/>
                        <w:sz w:val="20"/>
                        <w:lang w:val="en-AU"/>
                      </w:rPr>
                    </w:pPr>
                    <w:r w:rsidRPr="00FA683A">
                      <w:rPr>
                        <w:rFonts w:ascii="Arial" w:hAnsi="Arial" w:cs="Arial"/>
                        <w:sz w:val="20"/>
                        <w:lang w:val="en-AU"/>
                      </w:rPr>
                      <w:t>Doc_797_JDF Dialysis Nurse Level 1_v</w:t>
                    </w:r>
                    <w:r>
                      <w:rPr>
                        <w:rFonts w:ascii="Arial" w:hAnsi="Arial" w:cs="Arial"/>
                        <w:sz w:val="20"/>
                        <w:lang w:val="en-AU"/>
                      </w:rPr>
                      <w:t>5</w:t>
                    </w:r>
                    <w:r w:rsidRPr="00FA683A">
                      <w:rPr>
                        <w:rFonts w:ascii="Arial" w:hAnsi="Arial" w:cs="Arial"/>
                        <w:sz w:val="20"/>
                        <w:lang w:val="en-AU"/>
                      </w:rPr>
                      <w:t>_Review date 13/7/2024</w:t>
                    </w:r>
                  </w:p>
                  <w:p w14:paraId="2BEEFB63" w14:textId="77777777" w:rsidR="00FA683A" w:rsidRPr="00FA683A" w:rsidRDefault="00FA683A">
                    <w:pPr>
                      <w:rPr>
                        <w:rFonts w:ascii="Arial" w:hAnsi="Arial" w:cs="Arial"/>
                        <w:sz w:val="20"/>
                      </w:rPr>
                    </w:pPr>
                  </w:p>
                </w:txbxContent>
              </v:textbox>
            </v:shape>
          </w:pict>
        </mc:Fallback>
      </mc:AlternateContent>
    </w:r>
    <w:r w:rsidR="00785E5C">
      <w:rPr>
        <w:noProof/>
      </w:rPr>
      <w:drawing>
        <wp:anchor distT="0" distB="0" distL="114300" distR="114300" simplePos="0" relativeHeight="251659264" behindDoc="1" locked="0" layoutInCell="1" allowOverlap="1" wp14:anchorId="1CCD663C" wp14:editId="3C63C603">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DA60" w14:textId="050C7E83" w:rsidR="00EF7FFC" w:rsidRDefault="00FA683A">
    <w:pPr>
      <w:pStyle w:val="Footer"/>
    </w:pPr>
    <w:r w:rsidRPr="00FA683A">
      <w:rPr>
        <w:noProof/>
      </w:rPr>
      <mc:AlternateContent>
        <mc:Choice Requires="wps">
          <w:drawing>
            <wp:anchor distT="0" distB="0" distL="114300" distR="114300" simplePos="0" relativeHeight="251683840" behindDoc="0" locked="0" layoutInCell="1" allowOverlap="1" wp14:anchorId="4B5E1346" wp14:editId="5B210AC5">
              <wp:simplePos x="0" y="0"/>
              <wp:positionH relativeFrom="margin">
                <wp:align>left</wp:align>
              </wp:positionH>
              <wp:positionV relativeFrom="paragraph">
                <wp:posOffset>-257810</wp:posOffset>
              </wp:positionV>
              <wp:extent cx="5248275" cy="209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5248275" cy="209550"/>
                      </a:xfrm>
                      <a:prstGeom prst="rect">
                        <a:avLst/>
                      </a:prstGeom>
                      <a:solidFill>
                        <a:sysClr val="window" lastClr="FFFFFF"/>
                      </a:solidFill>
                      <a:ln w="6350">
                        <a:solidFill>
                          <a:prstClr val="black"/>
                        </a:solidFill>
                      </a:ln>
                    </wps:spPr>
                    <wps:txbx>
                      <w:txbxContent>
                        <w:p w14:paraId="7BC10F7A" w14:textId="77777777" w:rsidR="00FA683A" w:rsidRPr="00FA683A" w:rsidRDefault="00FA683A" w:rsidP="00FA683A">
                          <w:pPr>
                            <w:rPr>
                              <w:rFonts w:ascii="Arial" w:hAnsi="Arial" w:cs="Arial"/>
                              <w:sz w:val="20"/>
                              <w:lang w:val="en-AU"/>
                            </w:rPr>
                          </w:pPr>
                          <w:r w:rsidRPr="00FA683A">
                            <w:rPr>
                              <w:rFonts w:ascii="Arial" w:hAnsi="Arial" w:cs="Arial"/>
                              <w:sz w:val="20"/>
                              <w:lang w:val="en-AU"/>
                            </w:rPr>
                            <w:t>Doc_797_JDF Dialysis Nurse Level 1_v</w:t>
                          </w:r>
                          <w:r>
                            <w:rPr>
                              <w:rFonts w:ascii="Arial" w:hAnsi="Arial" w:cs="Arial"/>
                              <w:sz w:val="20"/>
                              <w:lang w:val="en-AU"/>
                            </w:rPr>
                            <w:t>5</w:t>
                          </w:r>
                          <w:r w:rsidRPr="00FA683A">
                            <w:rPr>
                              <w:rFonts w:ascii="Arial" w:hAnsi="Arial" w:cs="Arial"/>
                              <w:sz w:val="20"/>
                              <w:lang w:val="en-AU"/>
                            </w:rPr>
                            <w:t>_Review date 13/7/2024</w:t>
                          </w:r>
                        </w:p>
                        <w:p w14:paraId="387BBC20" w14:textId="77777777" w:rsidR="00FA683A" w:rsidRPr="00FA683A" w:rsidRDefault="00FA683A" w:rsidP="00FA683A">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5E1346" id="_x0000_t202" coordsize="21600,21600" o:spt="202" path="m,l,21600r21600,l21600,xe">
              <v:stroke joinstyle="miter"/>
              <v:path gradientshapeok="t" o:connecttype="rect"/>
            </v:shapetype>
            <v:shape id="Text Box 2" o:spid="_x0000_s1027" type="#_x0000_t202" style="position:absolute;margin-left:0;margin-top:-20.3pt;width:413.25pt;height:16.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" fillcolor="window" strokeweight=".5pt">
              <v:textbox>
                <w:txbxContent>
                  <w:p w14:paraId="7BC10F7A" w14:textId="77777777" w:rsidR="00FA683A" w:rsidRPr="00FA683A" w:rsidRDefault="00FA683A" w:rsidP="00FA683A">
                    <w:pPr>
                      <w:rPr>
                        <w:rFonts w:ascii="Arial" w:hAnsi="Arial" w:cs="Arial"/>
                        <w:sz w:val="20"/>
                        <w:lang w:val="en-AU"/>
                      </w:rPr>
                    </w:pPr>
                    <w:r w:rsidRPr="00FA683A">
                      <w:rPr>
                        <w:rFonts w:ascii="Arial" w:hAnsi="Arial" w:cs="Arial"/>
                        <w:sz w:val="20"/>
                        <w:lang w:val="en-AU"/>
                      </w:rPr>
                      <w:t>Doc_797_JDF Dialysis Nurse Level 1_v</w:t>
                    </w:r>
                    <w:r>
                      <w:rPr>
                        <w:rFonts w:ascii="Arial" w:hAnsi="Arial" w:cs="Arial"/>
                        <w:sz w:val="20"/>
                        <w:lang w:val="en-AU"/>
                      </w:rPr>
                      <w:t>5</w:t>
                    </w:r>
                    <w:r w:rsidRPr="00FA683A">
                      <w:rPr>
                        <w:rFonts w:ascii="Arial" w:hAnsi="Arial" w:cs="Arial"/>
                        <w:sz w:val="20"/>
                        <w:lang w:val="en-AU"/>
                      </w:rPr>
                      <w:t>_Review date 13/7/2024</w:t>
                    </w:r>
                  </w:p>
                  <w:p w14:paraId="387BBC20" w14:textId="77777777" w:rsidR="00FA683A" w:rsidRPr="00FA683A" w:rsidRDefault="00FA683A" w:rsidP="00FA683A">
                    <w:pPr>
                      <w:rPr>
                        <w:rFonts w:ascii="Arial" w:hAnsi="Arial" w:cs="Arial"/>
                        <w:sz w:val="20"/>
                      </w:rPr>
                    </w:pPr>
                  </w:p>
                </w:txbxContent>
              </v:textbox>
              <w10:wrap anchorx="margin"/>
            </v:shape>
          </w:pict>
        </mc:Fallback>
      </mc:AlternateContent>
    </w:r>
    <w:r w:rsidR="00EF7FFC">
      <w:rPr>
        <w:noProof/>
      </w:rPr>
      <w:drawing>
        <wp:anchor distT="0" distB="0" distL="114300" distR="114300" simplePos="0" relativeHeight="251665408"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DF899" w14:textId="77777777" w:rsidR="006066DC" w:rsidRDefault="006066DC">
      <w:r>
        <w:separator/>
      </w:r>
    </w:p>
  </w:footnote>
  <w:footnote w:type="continuationSeparator" w:id="0">
    <w:p w14:paraId="48E73CFB" w14:textId="77777777" w:rsidR="006066DC" w:rsidRDefault="00606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B0F" w14:textId="3CB54A09" w:rsidR="006C49A6" w:rsidRDefault="00347697">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B3B4" w14:textId="1F2936D2" w:rsidR="004E609F" w:rsidRDefault="00347697"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6233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63360"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4101" w14:textId="1B5AB43A" w:rsidR="0083511F" w:rsidRDefault="00347697">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752"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1B8D"/>
    <w:multiLevelType w:val="hybridMultilevel"/>
    <w:tmpl w:val="041CECBE"/>
    <w:lvl w:ilvl="0" w:tplc="E42E7370">
      <w:numFmt w:val="bullet"/>
      <w:lvlText w:val="-"/>
      <w:lvlJc w:val="left"/>
      <w:pPr>
        <w:ind w:left="720" w:hanging="36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6"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47C55"/>
    <w:rsid w:val="00094B91"/>
    <w:rsid w:val="001926AF"/>
    <w:rsid w:val="00193A2B"/>
    <w:rsid w:val="001B4052"/>
    <w:rsid w:val="001C4BBA"/>
    <w:rsid w:val="001C78B9"/>
    <w:rsid w:val="001D6C97"/>
    <w:rsid w:val="00262B38"/>
    <w:rsid w:val="00293910"/>
    <w:rsid w:val="00295F23"/>
    <w:rsid w:val="002A5470"/>
    <w:rsid w:val="002D5E6E"/>
    <w:rsid w:val="002E3D81"/>
    <w:rsid w:val="00312F86"/>
    <w:rsid w:val="00316673"/>
    <w:rsid w:val="00347697"/>
    <w:rsid w:val="00367FA1"/>
    <w:rsid w:val="003E6658"/>
    <w:rsid w:val="00433817"/>
    <w:rsid w:val="0044150E"/>
    <w:rsid w:val="00445D9F"/>
    <w:rsid w:val="00451FF3"/>
    <w:rsid w:val="00472EE2"/>
    <w:rsid w:val="004A0446"/>
    <w:rsid w:val="004A6FDC"/>
    <w:rsid w:val="004E609F"/>
    <w:rsid w:val="00502321"/>
    <w:rsid w:val="005123FC"/>
    <w:rsid w:val="00527B98"/>
    <w:rsid w:val="005378F7"/>
    <w:rsid w:val="00554B9A"/>
    <w:rsid w:val="00597436"/>
    <w:rsid w:val="005A2A38"/>
    <w:rsid w:val="005A7903"/>
    <w:rsid w:val="005A7CE0"/>
    <w:rsid w:val="005E5244"/>
    <w:rsid w:val="006066DC"/>
    <w:rsid w:val="0062091D"/>
    <w:rsid w:val="00620F8A"/>
    <w:rsid w:val="006558FE"/>
    <w:rsid w:val="0067041D"/>
    <w:rsid w:val="00672A9B"/>
    <w:rsid w:val="00672E9F"/>
    <w:rsid w:val="0067739F"/>
    <w:rsid w:val="0068031F"/>
    <w:rsid w:val="00690E1E"/>
    <w:rsid w:val="006C49A6"/>
    <w:rsid w:val="006E2693"/>
    <w:rsid w:val="006F5183"/>
    <w:rsid w:val="00781923"/>
    <w:rsid w:val="00785E5C"/>
    <w:rsid w:val="007A6886"/>
    <w:rsid w:val="00817A2A"/>
    <w:rsid w:val="00833875"/>
    <w:rsid w:val="0083511F"/>
    <w:rsid w:val="00836D69"/>
    <w:rsid w:val="00842C97"/>
    <w:rsid w:val="00877BF3"/>
    <w:rsid w:val="0088557A"/>
    <w:rsid w:val="00911FFD"/>
    <w:rsid w:val="00917024"/>
    <w:rsid w:val="009504A9"/>
    <w:rsid w:val="009E19A7"/>
    <w:rsid w:val="00B066B0"/>
    <w:rsid w:val="00B2161E"/>
    <w:rsid w:val="00BA347F"/>
    <w:rsid w:val="00BA6262"/>
    <w:rsid w:val="00BD130F"/>
    <w:rsid w:val="00BE2FC5"/>
    <w:rsid w:val="00BF2892"/>
    <w:rsid w:val="00C26314"/>
    <w:rsid w:val="00C32131"/>
    <w:rsid w:val="00C509A2"/>
    <w:rsid w:val="00C8564C"/>
    <w:rsid w:val="00CB2958"/>
    <w:rsid w:val="00CE1804"/>
    <w:rsid w:val="00CE6BF2"/>
    <w:rsid w:val="00CE7182"/>
    <w:rsid w:val="00D07019"/>
    <w:rsid w:val="00D54FC8"/>
    <w:rsid w:val="00D763D9"/>
    <w:rsid w:val="00DC6355"/>
    <w:rsid w:val="00DD03F5"/>
    <w:rsid w:val="00DE068C"/>
    <w:rsid w:val="00DE2E6A"/>
    <w:rsid w:val="00E01463"/>
    <w:rsid w:val="00E316C2"/>
    <w:rsid w:val="00E443D1"/>
    <w:rsid w:val="00E55950"/>
    <w:rsid w:val="00E94C5C"/>
    <w:rsid w:val="00EA092A"/>
    <w:rsid w:val="00EF4BDE"/>
    <w:rsid w:val="00EF7FFC"/>
    <w:rsid w:val="00F06BF8"/>
    <w:rsid w:val="00F113DE"/>
    <w:rsid w:val="00F17DC2"/>
    <w:rsid w:val="00F21DB4"/>
    <w:rsid w:val="00F3404E"/>
    <w:rsid w:val="00F43DD8"/>
    <w:rsid w:val="00F755B2"/>
    <w:rsid w:val="00F810BF"/>
    <w:rsid w:val="00F93E06"/>
    <w:rsid w:val="00FA683A"/>
    <w:rsid w:val="00FC221C"/>
    <w:rsid w:val="00FC34D8"/>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86641">
      <w:bodyDiv w:val="1"/>
      <w:marLeft w:val="0"/>
      <w:marRight w:val="0"/>
      <w:marTop w:val="0"/>
      <w:marBottom w:val="0"/>
      <w:divBdr>
        <w:top w:val="none" w:sz="0" w:space="0" w:color="auto"/>
        <w:left w:val="none" w:sz="0" w:space="0" w:color="auto"/>
        <w:bottom w:val="none" w:sz="0" w:space="0" w:color="auto"/>
        <w:right w:val="none" w:sz="0" w:space="0" w:color="auto"/>
      </w:divBdr>
    </w:div>
    <w:div w:id="647171612">
      <w:bodyDiv w:val="1"/>
      <w:marLeft w:val="0"/>
      <w:marRight w:val="0"/>
      <w:marTop w:val="0"/>
      <w:marBottom w:val="0"/>
      <w:divBdr>
        <w:top w:val="none" w:sz="0" w:space="0" w:color="auto"/>
        <w:left w:val="none" w:sz="0" w:space="0" w:color="auto"/>
        <w:bottom w:val="none" w:sz="0" w:space="0" w:color="auto"/>
        <w:right w:val="none" w:sz="0" w:space="0" w:color="auto"/>
      </w:divBdr>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6917F2"/>
    <w:rsid w:val="007D60B3"/>
    <w:rsid w:val="00B25FF2"/>
    <w:rsid w:val="00B3737B"/>
    <w:rsid w:val="00C97FFA"/>
    <w:rsid w:val="00D54D4D"/>
    <w:rsid w:val="00E41C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2414E2738479954695C7E90E50D0B78E">
    <w:name w:val="2414E2738479954695C7E90E50D0B78E"/>
    <w:rsid w:val="007D60B3"/>
    <w:pPr>
      <w:spacing w:after="0" w:line="240" w:lineRule="auto"/>
    </w:pPr>
    <w:rPr>
      <w:sz w:val="24"/>
      <w:szCs w:val="24"/>
      <w:lang w:eastAsia="zh-CN"/>
    </w:rPr>
  </w:style>
  <w:style w:type="paragraph" w:customStyle="1" w:styleId="CB2F1411F9337B408E17911BC6F1DA76">
    <w:name w:val="CB2F1411F9337B408E17911BC6F1DA76"/>
    <w:rsid w:val="007D60B3"/>
    <w:pPr>
      <w:spacing w:after="0" w:line="240" w:lineRule="auto"/>
    </w:pPr>
    <w:rPr>
      <w:sz w:val="24"/>
      <w:szCs w:val="24"/>
      <w:lang w:eastAsia="zh-CN"/>
    </w:rPr>
  </w:style>
  <w:style w:type="paragraph" w:customStyle="1" w:styleId="1A9153509BB2FF4683F96432067B5E51">
    <w:name w:val="1A9153509BB2FF4683F96432067B5E51"/>
    <w:rsid w:val="007D60B3"/>
    <w:pPr>
      <w:spacing w:after="0" w:line="240" w:lineRule="auto"/>
    </w:pPr>
    <w:rPr>
      <w:sz w:val="24"/>
      <w:szCs w:val="24"/>
      <w:lang w:eastAsia="zh-CN"/>
    </w:rPr>
  </w:style>
  <w:style w:type="paragraph" w:customStyle="1" w:styleId="1EF27BD05FC062488E08A8EF26FB0638">
    <w:name w:val="1EF27BD05FC062488E08A8EF26FB0638"/>
    <w:rsid w:val="007D60B3"/>
    <w:pPr>
      <w:spacing w:after="0" w:line="240" w:lineRule="auto"/>
    </w:pPr>
    <w:rPr>
      <w:sz w:val="24"/>
      <w:szCs w:val="24"/>
      <w:lang w:eastAsia="zh-CN"/>
    </w:rPr>
  </w:style>
  <w:style w:type="paragraph" w:customStyle="1" w:styleId="A78C1B7D79B28E429CA92648A62B27A6">
    <w:name w:val="A78C1B7D79B28E429CA92648A62B27A6"/>
    <w:rsid w:val="007D60B3"/>
    <w:pPr>
      <w:spacing w:after="0" w:line="240" w:lineRule="auto"/>
    </w:pPr>
    <w:rPr>
      <w:sz w:val="24"/>
      <w:szCs w:val="24"/>
      <w:lang w:eastAsia="zh-CN"/>
    </w:rPr>
  </w:style>
  <w:style w:type="paragraph" w:customStyle="1" w:styleId="ACB587D7A4C74E26AEAA70FB41C4585C">
    <w:name w:val="ACB587D7A4C74E26AEAA70FB41C4585C"/>
    <w:rsid w:val="006917F2"/>
  </w:style>
  <w:style w:type="paragraph" w:customStyle="1" w:styleId="67AC9FC2E411479E9563B0FAE04E8FE3">
    <w:name w:val="67AC9FC2E411479E9563B0FAE04E8FE3"/>
    <w:rsid w:val="006917F2"/>
  </w:style>
  <w:style w:type="paragraph" w:customStyle="1" w:styleId="B05947526C414092B34090193C9E8769">
    <w:name w:val="B05947526C414092B34090193C9E8769"/>
    <w:rsid w:val="00E41C09"/>
  </w:style>
  <w:style w:type="paragraph" w:customStyle="1" w:styleId="1B52712E2A0F49B38F0018B5AEC19399">
    <w:name w:val="1B52712E2A0F49B38F0018B5AEC19399"/>
    <w:rsid w:val="00E41C09"/>
  </w:style>
  <w:style w:type="paragraph" w:customStyle="1" w:styleId="D347F7C68071434B922779A4564DCD38">
    <w:name w:val="D347F7C68071434B922779A4564DCD38"/>
    <w:rsid w:val="00E41C09"/>
  </w:style>
  <w:style w:type="paragraph" w:customStyle="1" w:styleId="3A5654EBA39A4D11BF98EC2D81F602CD">
    <w:name w:val="3A5654EBA39A4D11BF98EC2D81F602CD"/>
    <w:rsid w:val="00E41C09"/>
  </w:style>
  <w:style w:type="paragraph" w:customStyle="1" w:styleId="4D574BFE85EE42E29D098635819626B6">
    <w:name w:val="4D574BFE85EE42E29D098635819626B6"/>
    <w:rsid w:val="00E41C09"/>
  </w:style>
  <w:style w:type="paragraph" w:customStyle="1" w:styleId="E0E3795A91494472B110913EF788446D">
    <w:name w:val="E0E3795A91494472B110913EF788446D"/>
    <w:rsid w:val="00E41C09"/>
  </w:style>
  <w:style w:type="paragraph" w:customStyle="1" w:styleId="2896EBF9D0364C8295701D957C321571">
    <w:name w:val="2896EBF9D0364C8295701D957C321571"/>
    <w:rsid w:val="00E41C09"/>
  </w:style>
  <w:style w:type="paragraph" w:customStyle="1" w:styleId="7207E361636045E3B277E10A1890ECD2">
    <w:name w:val="7207E361636045E3B277E10A1890ECD2"/>
    <w:rsid w:val="00E41C09"/>
  </w:style>
  <w:style w:type="paragraph" w:customStyle="1" w:styleId="055BFD8A2ECD4B44A6D4CC3D7A1E8EAE">
    <w:name w:val="055BFD8A2ECD4B44A6D4CC3D7A1E8EAE"/>
    <w:rsid w:val="00E41C09"/>
  </w:style>
  <w:style w:type="paragraph" w:customStyle="1" w:styleId="BE409656983C4A94B0121FB592298C6E">
    <w:name w:val="BE409656983C4A94B0121FB592298C6E"/>
    <w:rsid w:val="00E41C09"/>
  </w:style>
  <w:style w:type="paragraph" w:customStyle="1" w:styleId="D78A59DDC5BB4544A09BD5A86D6D4BFC">
    <w:name w:val="D78A59DDC5BB4544A09BD5A86D6D4BFC"/>
    <w:rsid w:val="00E41C09"/>
  </w:style>
  <w:style w:type="paragraph" w:customStyle="1" w:styleId="92E537BEF767E5469CFC1A46453F8572">
    <w:name w:val="92E537BEF767E5469CFC1A46453F8572"/>
    <w:rsid w:val="007D60B3"/>
    <w:pPr>
      <w:spacing w:after="0" w:line="240" w:lineRule="auto"/>
    </w:pPr>
    <w:rPr>
      <w:sz w:val="24"/>
      <w:szCs w:val="24"/>
      <w:lang w:eastAsia="zh-CN"/>
    </w:rPr>
  </w:style>
  <w:style w:type="paragraph" w:customStyle="1" w:styleId="FA85D3284A5CB148973799578EA0CE18">
    <w:name w:val="FA85D3284A5CB148973799578EA0CE18"/>
    <w:rsid w:val="007D60B3"/>
    <w:pPr>
      <w:spacing w:after="0" w:line="240" w:lineRule="auto"/>
    </w:pPr>
    <w:rPr>
      <w:sz w:val="24"/>
      <w:szCs w:val="24"/>
      <w:lang w:eastAsia="zh-CN"/>
    </w:rPr>
  </w:style>
  <w:style w:type="paragraph" w:customStyle="1" w:styleId="60CF2EAA621EFC4BA7D24CB7BA5E1867">
    <w:name w:val="60CF2EAA621EFC4BA7D24CB7BA5E1867"/>
    <w:rsid w:val="007D60B3"/>
    <w:pPr>
      <w:spacing w:after="0" w:line="240" w:lineRule="auto"/>
    </w:pPr>
    <w:rPr>
      <w:sz w:val="24"/>
      <w:szCs w:val="24"/>
      <w:lang w:eastAsia="zh-CN"/>
    </w:rPr>
  </w:style>
  <w:style w:type="paragraph" w:customStyle="1" w:styleId="32003A62F8AD544695D216C846FCE697">
    <w:name w:val="32003A62F8AD544695D216C846FCE697"/>
    <w:rsid w:val="007D60B3"/>
    <w:pPr>
      <w:spacing w:after="0" w:line="240" w:lineRule="auto"/>
    </w:pPr>
    <w:rPr>
      <w:sz w:val="24"/>
      <w:szCs w:val="24"/>
      <w:lang w:eastAsia="zh-CN"/>
    </w:rPr>
  </w:style>
  <w:style w:type="paragraph" w:customStyle="1" w:styleId="02D788423057FD43A600F8893A7DD00C">
    <w:name w:val="02D788423057FD43A600F8893A7DD00C"/>
    <w:rsid w:val="007D60B3"/>
    <w:pPr>
      <w:spacing w:after="0" w:line="240" w:lineRule="auto"/>
    </w:pPr>
    <w:rPr>
      <w:sz w:val="24"/>
      <w:szCs w:val="24"/>
      <w:lang w:eastAsia="zh-CN"/>
    </w:rPr>
  </w:style>
  <w:style w:type="paragraph" w:customStyle="1" w:styleId="96A689FA1FF59E44A409CA780B18CAB7">
    <w:name w:val="96A689FA1FF59E44A409CA780B18CAB7"/>
    <w:rsid w:val="007D60B3"/>
    <w:pPr>
      <w:spacing w:after="0" w:line="240" w:lineRule="auto"/>
    </w:pPr>
    <w:rPr>
      <w:sz w:val="24"/>
      <w:szCs w:val="24"/>
      <w:lang w:eastAsia="zh-CN"/>
    </w:rPr>
  </w:style>
  <w:style w:type="paragraph" w:customStyle="1" w:styleId="878F73C6E537464FB890634260666AF3">
    <w:name w:val="878F73C6E537464FB890634260666AF3"/>
    <w:rsid w:val="007D60B3"/>
    <w:pPr>
      <w:spacing w:after="0" w:line="240" w:lineRule="auto"/>
    </w:pPr>
    <w:rPr>
      <w:sz w:val="24"/>
      <w:szCs w:val="24"/>
      <w:lang w:eastAsia="zh-CN"/>
    </w:rPr>
  </w:style>
  <w:style w:type="paragraph" w:customStyle="1" w:styleId="DD2CBB991954D84CB8A9FBFEEC5CCC36">
    <w:name w:val="DD2CBB991954D84CB8A9FBFEEC5CCC36"/>
    <w:rsid w:val="007D60B3"/>
    <w:pPr>
      <w:spacing w:after="0" w:line="240" w:lineRule="auto"/>
    </w:pPr>
    <w:rPr>
      <w:sz w:val="24"/>
      <w:szCs w:val="24"/>
      <w:lang w:eastAsia="zh-CN"/>
    </w:rPr>
  </w:style>
  <w:style w:type="paragraph" w:customStyle="1" w:styleId="3BF81CCDF4BFE148B94033C6ADB65FB8">
    <w:name w:val="3BF81CCDF4BFE148B94033C6ADB65FB8"/>
    <w:rsid w:val="007D60B3"/>
    <w:pPr>
      <w:spacing w:after="0" w:line="240" w:lineRule="auto"/>
    </w:pPr>
    <w:rPr>
      <w:sz w:val="24"/>
      <w:szCs w:val="24"/>
      <w:lang w:eastAsia="zh-CN"/>
    </w:rPr>
  </w:style>
  <w:style w:type="paragraph" w:customStyle="1" w:styleId="8572CBAF0889044FAF4492962620185B">
    <w:name w:val="8572CBAF0889044FAF4492962620185B"/>
    <w:rsid w:val="007D60B3"/>
    <w:pPr>
      <w:spacing w:after="0" w:line="240" w:lineRule="auto"/>
    </w:pPr>
    <w:rPr>
      <w:sz w:val="24"/>
      <w:szCs w:val="24"/>
      <w:lang w:eastAsia="zh-CN"/>
    </w:rPr>
  </w:style>
  <w:style w:type="paragraph" w:customStyle="1" w:styleId="B12A4CAC309DCD4DA2536C12757A6CB4">
    <w:name w:val="B12A4CAC309DCD4DA2536C12757A6CB4"/>
    <w:rsid w:val="007D60B3"/>
    <w:pPr>
      <w:spacing w:after="0" w:line="240" w:lineRule="auto"/>
    </w:pPr>
    <w:rPr>
      <w:sz w:val="24"/>
      <w:szCs w:val="24"/>
      <w:lang w:eastAsia="zh-CN"/>
    </w:rPr>
  </w:style>
  <w:style w:type="paragraph" w:customStyle="1" w:styleId="37A92501A1430F48927EC35DC7BB446C">
    <w:name w:val="37A92501A1430F48927EC35DC7BB446C"/>
    <w:rsid w:val="007D60B3"/>
    <w:pPr>
      <w:spacing w:after="0" w:line="240" w:lineRule="auto"/>
    </w:pPr>
    <w:rPr>
      <w:sz w:val="24"/>
      <w:szCs w:val="24"/>
      <w:lang w:eastAsia="zh-CN"/>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50D42-4458-441E-A2CF-F4FC0838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5</TotalTime>
  <Pages>4</Pages>
  <Words>1326</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9566</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Norie Arroco</cp:lastModifiedBy>
  <cp:revision>4</cp:revision>
  <cp:lastPrinted>2011-01-18T01:35:00Z</cp:lastPrinted>
  <dcterms:created xsi:type="dcterms:W3CDTF">2023-05-09T02:23:00Z</dcterms:created>
  <dcterms:modified xsi:type="dcterms:W3CDTF">2023-05-09T03:17:00Z</dcterms:modified>
</cp:coreProperties>
</file>