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D3BC2" w14:textId="77777777" w:rsidR="004A6FDC" w:rsidRDefault="004A6FDC" w:rsidP="0067739F">
      <w:pPr>
        <w:pStyle w:val="Title"/>
        <w:jc w:val="left"/>
        <w:rPr>
          <w:rFonts w:ascii="Arial" w:hAnsi="Arial" w:cs="Arial"/>
          <w:sz w:val="24"/>
          <w:szCs w:val="28"/>
        </w:rPr>
      </w:pPr>
      <w:bookmarkStart w:id="0" w:name="_GoBack"/>
      <w:bookmarkEnd w:id="0"/>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28237D4D"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EndPr/>
              <w:sdtContent>
                <w:sdt>
                  <w:sdtPr>
                    <w:rPr>
                      <w:rFonts w:ascii="Arial" w:hAnsi="Arial" w:cs="Arial"/>
                      <w:szCs w:val="22"/>
                    </w:rPr>
                    <w:id w:val="-1438601086"/>
                    <w:placeholder>
                      <w:docPart w:val="B05947526C414092B34090193C9E8769"/>
                    </w:placeholder>
                  </w:sdtPr>
                  <w:sdtEndPr>
                    <w:rPr>
                      <w:b w:val="0"/>
                    </w:rPr>
                  </w:sdtEndPr>
                  <w:sdtContent>
                    <w:r w:rsidR="00B24DDA" w:rsidRPr="00B24DDA">
                      <w:rPr>
                        <w:rFonts w:ascii="Arial" w:hAnsi="Arial" w:cs="Arial"/>
                        <w:b w:val="0"/>
                        <w:szCs w:val="22"/>
                      </w:rPr>
                      <w:t xml:space="preserve">Student </w:t>
                    </w:r>
                    <w:r w:rsidR="00CD0CA3">
                      <w:rPr>
                        <w:rFonts w:ascii="Arial" w:hAnsi="Arial" w:cs="Arial"/>
                        <w:b w:val="0"/>
                        <w:szCs w:val="22"/>
                      </w:rPr>
                      <w:t xml:space="preserve">Wellbeing </w:t>
                    </w:r>
                    <w:r w:rsidR="00B24DDA" w:rsidRPr="00B24DDA">
                      <w:rPr>
                        <w:rFonts w:ascii="Arial" w:hAnsi="Arial" w:cs="Arial"/>
                        <w:b w:val="0"/>
                        <w:szCs w:val="22"/>
                      </w:rPr>
                      <w:t xml:space="preserve">Support Officer </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6C3C07EE"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sdt>
                <w:sdtPr>
                  <w:rPr>
                    <w:rFonts w:ascii="Arial" w:hAnsi="Arial" w:cs="Arial"/>
                    <w:sz w:val="21"/>
                    <w:szCs w:val="21"/>
                  </w:rPr>
                  <w:id w:val="1240290653"/>
                  <w:placeholder>
                    <w:docPart w:val="BE9E848AF5567044BEBD6CC13B7AD42F"/>
                  </w:placeholder>
                </w:sdtPr>
                <w:sdtEndPr>
                  <w:rPr>
                    <w:b w:val="0"/>
                  </w:rPr>
                </w:sdtEndPr>
                <w:sdtContent>
                  <w:r w:rsidR="00B24DDA" w:rsidRPr="00B24DDA">
                    <w:rPr>
                      <w:rFonts w:ascii="Arial" w:hAnsi="Arial" w:cs="Arial"/>
                      <w:b w:val="0"/>
                      <w:sz w:val="21"/>
                      <w:szCs w:val="21"/>
                    </w:rPr>
                    <w:t xml:space="preserve">Student </w:t>
                  </w:r>
                  <w:r w:rsidR="00B24DDA">
                    <w:rPr>
                      <w:rFonts w:ascii="Arial" w:hAnsi="Arial" w:cs="Arial"/>
                      <w:b w:val="0"/>
                      <w:sz w:val="21"/>
                      <w:szCs w:val="21"/>
                    </w:rPr>
                    <w:t>Wellbeing</w:t>
                  </w:r>
                  <w:r w:rsidR="00B24DDA" w:rsidRPr="00B24DDA">
                    <w:rPr>
                      <w:rFonts w:ascii="Arial" w:hAnsi="Arial" w:cs="Arial"/>
                      <w:b w:val="0"/>
                      <w:sz w:val="21"/>
                      <w:szCs w:val="21"/>
                    </w:rPr>
                    <w:t xml:space="preserve"> </w:t>
                  </w:r>
                  <w:r w:rsidR="00CD0CA3">
                    <w:rPr>
                      <w:rFonts w:ascii="Arial" w:hAnsi="Arial" w:cs="Arial"/>
                      <w:b w:val="0"/>
                      <w:sz w:val="21"/>
                      <w:szCs w:val="21"/>
                    </w:rPr>
                    <w:t xml:space="preserve">Support </w:t>
                  </w:r>
                  <w:r w:rsidR="00B24DDA" w:rsidRPr="00B24DDA">
                    <w:rPr>
                      <w:rFonts w:ascii="Arial" w:hAnsi="Arial" w:cs="Arial"/>
                      <w:b w:val="0"/>
                      <w:sz w:val="21"/>
                      <w:szCs w:val="21"/>
                    </w:rPr>
                    <w:t xml:space="preserve">Officer </w:t>
                  </w:r>
                </w:sdtContent>
              </w:sdt>
            </w:sdtContent>
          </w:sdt>
        </w:sdtContent>
      </w:sdt>
    </w:p>
    <w:p w14:paraId="0A74CD70" w14:textId="3C865129"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sz w:val="21"/>
                    <w:szCs w:val="21"/>
                  </w:rPr>
                  <w:id w:val="-2015679895"/>
                  <w:placeholder>
                    <w:docPart w:val="045BBB7D6F5E98458B9066CEEF9748BA"/>
                  </w:placeholder>
                </w:sdtPr>
                <w:sdtEndPr>
                  <w:rPr>
                    <w:b w:val="0"/>
                  </w:rPr>
                </w:sdtEndPr>
                <w:sdtContent>
                  <w:r w:rsidR="00B24DDA" w:rsidRPr="00B24DDA">
                    <w:rPr>
                      <w:rFonts w:ascii="Arial" w:hAnsi="Arial" w:cs="Arial"/>
                      <w:b w:val="0"/>
                      <w:sz w:val="21"/>
                      <w:szCs w:val="21"/>
                    </w:rPr>
                    <w:t xml:space="preserve">Senior Manager </w:t>
                  </w:r>
                  <w:r w:rsidR="0044625A">
                    <w:rPr>
                      <w:rFonts w:ascii="Arial" w:hAnsi="Arial" w:cs="Arial"/>
                      <w:b w:val="0"/>
                      <w:sz w:val="21"/>
                      <w:szCs w:val="21"/>
                    </w:rPr>
                    <w:t>RTO</w:t>
                  </w:r>
                  <w:r w:rsidR="00B24DDA" w:rsidRPr="00B24DDA">
                    <w:rPr>
                      <w:rFonts w:ascii="Arial" w:hAnsi="Arial" w:cs="Arial"/>
                      <w:b w:val="0"/>
                      <w:sz w:val="21"/>
                      <w:szCs w:val="21"/>
                    </w:rPr>
                    <w:t xml:space="preserve"> </w:t>
                  </w:r>
                </w:sdtContent>
              </w:sdt>
            </w:sdtContent>
          </w:sdt>
        </w:sdtContent>
      </w:sdt>
    </w:p>
    <w:p w14:paraId="388A0614" w14:textId="4E1261F8"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sdt>
                <w:sdtPr>
                  <w:rPr>
                    <w:rFonts w:ascii="Arial" w:hAnsi="Arial" w:cs="Arial"/>
                    <w:sz w:val="21"/>
                    <w:szCs w:val="21"/>
                  </w:rPr>
                  <w:id w:val="-1042514047"/>
                  <w:placeholder>
                    <w:docPart w:val="10504BAAE6B3C6468D88A3F4DCE37EC4"/>
                  </w:placeholder>
                </w:sdtPr>
                <w:sdtEndPr>
                  <w:rPr>
                    <w:b w:val="0"/>
                  </w:rPr>
                </w:sdtEndPr>
                <w:sdtContent>
                  <w:r w:rsidR="00B24DDA" w:rsidRPr="00B24DDA">
                    <w:rPr>
                      <w:rFonts w:ascii="Arial" w:hAnsi="Arial" w:cs="Arial"/>
                      <w:b w:val="0"/>
                      <w:sz w:val="21"/>
                      <w:szCs w:val="21"/>
                    </w:rPr>
                    <w:t xml:space="preserve">ACCHS </w:t>
                  </w:r>
                </w:sdtContent>
              </w:sdt>
            </w:sdtContent>
          </w:sdt>
        </w:sdtContent>
      </w:sdt>
    </w:p>
    <w:p w14:paraId="6160A638" w14:textId="6C13CC62"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highlight w:val="yellow"/>
                  </w:rPr>
                  <w:id w:val="-2041571258"/>
                  <w:placeholder>
                    <w:docPart w:val="034890CE5422F14EA29EA7FC5315797F"/>
                  </w:placeholder>
                </w:sdtPr>
                <w:sdtEndPr>
                  <w:rPr>
                    <w:b w:val="0"/>
                  </w:rPr>
                </w:sdtEndPr>
                <w:sdtContent>
                  <w:r w:rsidR="00B24DDA" w:rsidRPr="00B24DDA">
                    <w:rPr>
                      <w:rFonts w:ascii="Arial" w:hAnsi="Arial" w:cs="Arial"/>
                      <w:b w:val="0"/>
                      <w:sz w:val="21"/>
                      <w:szCs w:val="21"/>
                    </w:rPr>
                    <w:t>Admin Grade 6.1</w:t>
                  </w:r>
                </w:sdtContent>
              </w:sdt>
            </w:sdtContent>
          </w:sdt>
        </w:sdtContent>
      </w:sdt>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6E58381A"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 xml:space="preserve">KAMS was first established in 1986 as a cooperative between the Broome Regional Aboriginal Medical Service (BRAMS) and the East Kimberley Aboriginal Medical Service (EKAMS) now the Ord Valley Aboriginal Health Service (OVAHS) with membership expanding to Halls Creek </w:t>
      </w:r>
      <w:r w:rsidR="004F12CC">
        <w:rPr>
          <w:rFonts w:ascii="Arial" w:hAnsi="Arial" w:cs="Arial"/>
          <w:bCs/>
          <w:sz w:val="18"/>
          <w:szCs w:val="18"/>
          <w:lang w:val="en-AU"/>
        </w:rPr>
        <w:t>Health Service Committee</w:t>
      </w:r>
      <w:r w:rsidRPr="00F810BF">
        <w:rPr>
          <w:rFonts w:ascii="Arial" w:hAnsi="Arial" w:cs="Arial"/>
          <w:bCs/>
          <w:sz w:val="18"/>
          <w:szCs w:val="18"/>
          <w:lang w:val="en-AU"/>
        </w:rPr>
        <w:t xml:space="preserve"> and Fitzroy Crossing community representatives. These communities saw the benefit of sharing pooled resources and collective effort in the region</w:t>
      </w:r>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496D2F09"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A97DC4">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A97DC4">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A97DC4">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A97DC4">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A97DC4">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83A3E30" w14:textId="2DB6B9B0" w:rsidR="00B24DDA" w:rsidRPr="00F810BF" w:rsidRDefault="004E609F" w:rsidP="00B24DDA">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r w:rsidR="00B24DDA" w:rsidRPr="00B24DDA">
        <w:rPr>
          <w:rFonts w:ascii="Arial" w:hAnsi="Arial" w:cs="Arial"/>
          <w:b/>
          <w:sz w:val="18"/>
          <w:szCs w:val="18"/>
        </w:rPr>
        <w:t xml:space="preserve"> </w:t>
      </w:r>
      <w:r w:rsidR="00B24DDA" w:rsidRPr="00F810BF">
        <w:rPr>
          <w:rFonts w:ascii="Arial" w:hAnsi="Arial" w:cs="Arial"/>
          <w:b/>
          <w:sz w:val="18"/>
          <w:szCs w:val="18"/>
        </w:rPr>
        <w:t>Kimberley Aboriginal Medical Services is a smoke-free organisation and smoking is prohibited in and around all buildings, vehicles and grounds.</w:t>
      </w:r>
    </w:p>
    <w:p w14:paraId="0D707149" w14:textId="77777777" w:rsidR="00B24DDA" w:rsidRPr="00F810BF" w:rsidRDefault="00B24DDA" w:rsidP="00B24DDA">
      <w:pPr>
        <w:ind w:right="510"/>
        <w:rPr>
          <w:rFonts w:ascii="Arial" w:hAnsi="Arial" w:cs="Arial"/>
          <w:b/>
          <w:sz w:val="18"/>
          <w:szCs w:val="18"/>
        </w:rPr>
      </w:pPr>
    </w:p>
    <w:p w14:paraId="1E266C6F" w14:textId="000262D2" w:rsidR="00C8564C" w:rsidRPr="00F810BF" w:rsidRDefault="00C8564C" w:rsidP="00F810BF">
      <w:pPr>
        <w:ind w:right="510"/>
        <w:rPr>
          <w:rFonts w:ascii="Arial" w:hAnsi="Arial" w:cs="Arial"/>
          <w:b/>
          <w:sz w:val="18"/>
          <w:szCs w:val="18"/>
        </w:rPr>
      </w:pPr>
    </w:p>
    <w:p w14:paraId="431A9865" w14:textId="77777777" w:rsidR="00C8564C" w:rsidRPr="00F810BF" w:rsidRDefault="00C8564C" w:rsidP="0067739F">
      <w:pPr>
        <w:ind w:right="510"/>
        <w:jc w:val="center"/>
        <w:rPr>
          <w:rFonts w:ascii="Arial" w:hAnsi="Arial" w:cs="Arial"/>
          <w:sz w:val="18"/>
          <w:szCs w:val="18"/>
        </w:rPr>
      </w:pPr>
    </w:p>
    <w:p w14:paraId="6E552BC3" w14:textId="30DF8C3E" w:rsidR="007A6886" w:rsidRPr="00293910" w:rsidRDefault="003F2E9C" w:rsidP="0067739F">
      <w:pPr>
        <w:ind w:right="510"/>
        <w:jc w:val="center"/>
        <w:rPr>
          <w:rFonts w:ascii="Arial" w:hAnsi="Arial" w:cs="Arial"/>
          <w:color w:val="000000" w:themeColor="text1"/>
          <w:sz w:val="18"/>
          <w:szCs w:val="18"/>
        </w:rPr>
      </w:pPr>
      <w:hyperlink r:id="rId10"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F810BF" w:rsidRDefault="00F06BF8" w:rsidP="0067739F">
      <w:pPr>
        <w:rPr>
          <w:rFonts w:ascii="Arial" w:hAnsi="Arial" w:cs="Arial"/>
          <w:sz w:val="18"/>
          <w:szCs w:val="18"/>
        </w:rPr>
      </w:pPr>
    </w:p>
    <w:p w14:paraId="26681B8C" w14:textId="1FCD6945" w:rsidR="004E609F" w:rsidRPr="00F810BF" w:rsidRDefault="00B24DDA" w:rsidP="0067739F">
      <w:pPr>
        <w:ind w:right="510"/>
        <w:rPr>
          <w:rFonts w:ascii="Arial" w:hAnsi="Arial" w:cs="Arial"/>
          <w:i/>
          <w:sz w:val="18"/>
          <w:szCs w:val="18"/>
        </w:rPr>
      </w:pPr>
      <w:r w:rsidRPr="00B24DDA">
        <w:rPr>
          <w:rFonts w:ascii="Arial" w:hAnsi="Arial" w:cs="Arial"/>
          <w:sz w:val="18"/>
          <w:szCs w:val="18"/>
        </w:rPr>
        <w:t xml:space="preserve">The Student </w:t>
      </w:r>
      <w:r>
        <w:rPr>
          <w:rFonts w:ascii="Arial" w:hAnsi="Arial" w:cs="Arial"/>
          <w:sz w:val="18"/>
          <w:szCs w:val="18"/>
        </w:rPr>
        <w:t>Wellbeing</w:t>
      </w:r>
      <w:r w:rsidRPr="00B24DDA">
        <w:rPr>
          <w:rFonts w:ascii="Arial" w:hAnsi="Arial" w:cs="Arial"/>
          <w:sz w:val="18"/>
          <w:szCs w:val="18"/>
        </w:rPr>
        <w:t xml:space="preserve"> </w:t>
      </w:r>
      <w:r w:rsidR="00CD0CA3">
        <w:rPr>
          <w:rFonts w:ascii="Arial" w:hAnsi="Arial" w:cs="Arial"/>
          <w:sz w:val="18"/>
          <w:szCs w:val="18"/>
        </w:rPr>
        <w:t xml:space="preserve">Support </w:t>
      </w:r>
      <w:r w:rsidRPr="00B24DDA">
        <w:rPr>
          <w:rFonts w:ascii="Arial" w:hAnsi="Arial" w:cs="Arial"/>
          <w:sz w:val="18"/>
          <w:szCs w:val="18"/>
        </w:rPr>
        <w:t xml:space="preserve">Officer will work collaboratively with the </w:t>
      </w:r>
      <w:r>
        <w:rPr>
          <w:rFonts w:ascii="Arial" w:hAnsi="Arial" w:cs="Arial"/>
          <w:sz w:val="18"/>
          <w:szCs w:val="18"/>
        </w:rPr>
        <w:t>Workforce</w:t>
      </w:r>
      <w:r w:rsidRPr="00B24DDA">
        <w:rPr>
          <w:rFonts w:ascii="Arial" w:hAnsi="Arial" w:cs="Arial"/>
          <w:sz w:val="18"/>
          <w:szCs w:val="18"/>
        </w:rPr>
        <w:t xml:space="preserve"> team to provide support to students in a range of settings, encourage positive engagement and </w:t>
      </w:r>
      <w:r w:rsidR="00B441BA">
        <w:rPr>
          <w:rFonts w:ascii="Arial" w:hAnsi="Arial" w:cs="Arial"/>
          <w:sz w:val="18"/>
          <w:szCs w:val="18"/>
        </w:rPr>
        <w:t>successful outcomes in</w:t>
      </w:r>
      <w:r w:rsidRPr="00B24DDA">
        <w:rPr>
          <w:rFonts w:ascii="Arial" w:hAnsi="Arial" w:cs="Arial"/>
          <w:sz w:val="18"/>
          <w:szCs w:val="18"/>
        </w:rPr>
        <w:t xml:space="preserve"> </w:t>
      </w:r>
      <w:r>
        <w:rPr>
          <w:rFonts w:ascii="Arial" w:hAnsi="Arial" w:cs="Arial"/>
          <w:sz w:val="18"/>
          <w:szCs w:val="18"/>
        </w:rPr>
        <w:t>all KAMS workforce programs</w:t>
      </w:r>
      <w:r w:rsidRPr="00B24DDA">
        <w:rPr>
          <w:rFonts w:ascii="Arial" w:hAnsi="Arial" w:cs="Arial"/>
          <w:sz w:val="18"/>
          <w:szCs w:val="18"/>
        </w:rPr>
        <w:t xml:space="preserve"> through providing an environment that nurtures emotional, physical and academic wellbeing of all students.</w:t>
      </w:r>
    </w:p>
    <w:p w14:paraId="31A54BD0" w14:textId="77777777" w:rsidR="00B24DDA" w:rsidRDefault="00B24DDA" w:rsidP="0067739F">
      <w:pPr>
        <w:ind w:right="510"/>
        <w:rPr>
          <w:rFonts w:ascii="Arial" w:hAnsi="Arial" w:cs="Arial"/>
          <w:b/>
          <w:sz w:val="18"/>
          <w:szCs w:val="18"/>
        </w:rPr>
      </w:pPr>
    </w:p>
    <w:p w14:paraId="6B5DEB2D"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 xml:space="preserve">Relationships </w:t>
      </w:r>
    </w:p>
    <w:p w14:paraId="0D1404C1"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Internal</w:t>
      </w:r>
    </w:p>
    <w:p w14:paraId="27652357" w14:textId="77777777" w:rsidR="00B9799E" w:rsidRPr="00B9799E" w:rsidRDefault="00B9799E" w:rsidP="00A97DC4">
      <w:pPr>
        <w:pStyle w:val="ListParagraph"/>
        <w:numPr>
          <w:ilvl w:val="0"/>
          <w:numId w:val="2"/>
        </w:numPr>
        <w:ind w:right="510"/>
        <w:jc w:val="both"/>
        <w:rPr>
          <w:rFonts w:ascii="Arial" w:hAnsi="Arial" w:cs="Arial"/>
          <w:b/>
          <w:sz w:val="18"/>
          <w:szCs w:val="18"/>
        </w:rPr>
      </w:pPr>
      <w:r w:rsidRPr="00B9799E">
        <w:rPr>
          <w:rFonts w:ascii="Arial" w:hAnsi="Arial" w:cs="Arial"/>
          <w:sz w:val="18"/>
          <w:szCs w:val="18"/>
        </w:rPr>
        <w:t>KAMS Workforce Team</w:t>
      </w:r>
    </w:p>
    <w:p w14:paraId="540706B3" w14:textId="5AB3F676" w:rsidR="004E609F" w:rsidRPr="004545DB" w:rsidRDefault="00B9799E" w:rsidP="00A97DC4">
      <w:pPr>
        <w:pStyle w:val="ListParagraph"/>
        <w:numPr>
          <w:ilvl w:val="0"/>
          <w:numId w:val="2"/>
        </w:numPr>
        <w:ind w:right="510"/>
        <w:jc w:val="both"/>
        <w:rPr>
          <w:rFonts w:ascii="Arial" w:hAnsi="Arial" w:cs="Arial"/>
          <w:b/>
          <w:sz w:val="18"/>
          <w:szCs w:val="18"/>
        </w:rPr>
      </w:pPr>
      <w:r w:rsidRPr="00B9799E">
        <w:rPr>
          <w:rFonts w:ascii="Arial" w:hAnsi="Arial" w:cs="Arial"/>
          <w:sz w:val="18"/>
          <w:szCs w:val="18"/>
        </w:rPr>
        <w:t xml:space="preserve">KAMS SEWB team  </w:t>
      </w:r>
    </w:p>
    <w:p w14:paraId="4503026E" w14:textId="5E320826" w:rsidR="004545DB" w:rsidRPr="004545DB" w:rsidRDefault="004545DB" w:rsidP="00A97DC4">
      <w:pPr>
        <w:pStyle w:val="ListParagraph"/>
        <w:numPr>
          <w:ilvl w:val="0"/>
          <w:numId w:val="2"/>
        </w:numPr>
        <w:ind w:right="510"/>
        <w:jc w:val="both"/>
        <w:rPr>
          <w:rFonts w:ascii="Arial" w:hAnsi="Arial" w:cs="Arial"/>
          <w:sz w:val="18"/>
          <w:szCs w:val="18"/>
        </w:rPr>
      </w:pPr>
      <w:r w:rsidRPr="004545DB">
        <w:rPr>
          <w:rFonts w:ascii="Arial" w:hAnsi="Arial" w:cs="Arial"/>
          <w:sz w:val="18"/>
          <w:szCs w:val="18"/>
        </w:rPr>
        <w:t xml:space="preserve">KAMS Remote Clinics </w:t>
      </w:r>
    </w:p>
    <w:p w14:paraId="2C98EFC6" w14:textId="77777777" w:rsidR="00F06BF8" w:rsidRPr="00F810BF" w:rsidRDefault="00F06BF8" w:rsidP="0067739F">
      <w:pPr>
        <w:spacing w:before="240"/>
        <w:ind w:right="510"/>
        <w:jc w:val="both"/>
        <w:rPr>
          <w:rFonts w:ascii="Arial" w:hAnsi="Arial" w:cs="Arial"/>
          <w:b/>
          <w:sz w:val="18"/>
          <w:szCs w:val="18"/>
          <w:highlight w:val="yellow"/>
        </w:rPr>
      </w:pPr>
      <w:r w:rsidRPr="00F810BF">
        <w:rPr>
          <w:rFonts w:ascii="Arial" w:hAnsi="Arial" w:cs="Arial"/>
          <w:b/>
          <w:sz w:val="18"/>
          <w:szCs w:val="18"/>
        </w:rPr>
        <w:t>External</w:t>
      </w:r>
    </w:p>
    <w:p w14:paraId="0233443E" w14:textId="406F8268" w:rsidR="00F06BF8" w:rsidRPr="004545DB" w:rsidRDefault="00B9799E" w:rsidP="00A97DC4">
      <w:pPr>
        <w:pStyle w:val="ListParagraph"/>
        <w:numPr>
          <w:ilvl w:val="0"/>
          <w:numId w:val="3"/>
        </w:numPr>
        <w:ind w:right="510"/>
        <w:rPr>
          <w:rFonts w:ascii="Arial" w:hAnsi="Arial" w:cs="Arial"/>
          <w:b/>
          <w:sz w:val="18"/>
          <w:szCs w:val="18"/>
        </w:rPr>
      </w:pPr>
      <w:r>
        <w:rPr>
          <w:rFonts w:ascii="Arial" w:hAnsi="Arial" w:cs="Arial"/>
          <w:sz w:val="18"/>
          <w:szCs w:val="18"/>
        </w:rPr>
        <w:t>KAM</w:t>
      </w:r>
      <w:r w:rsidR="004545DB">
        <w:rPr>
          <w:rFonts w:ascii="Arial" w:hAnsi="Arial" w:cs="Arial"/>
          <w:sz w:val="18"/>
          <w:szCs w:val="18"/>
        </w:rPr>
        <w:t>S</w:t>
      </w:r>
      <w:r>
        <w:rPr>
          <w:rFonts w:ascii="Arial" w:hAnsi="Arial" w:cs="Arial"/>
          <w:sz w:val="18"/>
          <w:szCs w:val="18"/>
        </w:rPr>
        <w:t xml:space="preserve"> Members </w:t>
      </w:r>
    </w:p>
    <w:p w14:paraId="10EA9924" w14:textId="0A42317D" w:rsidR="004545DB" w:rsidRDefault="004545DB" w:rsidP="00A97DC4">
      <w:pPr>
        <w:pStyle w:val="ListParagraph"/>
        <w:numPr>
          <w:ilvl w:val="0"/>
          <w:numId w:val="3"/>
        </w:numPr>
        <w:ind w:right="510"/>
        <w:rPr>
          <w:rFonts w:ascii="Arial" w:hAnsi="Arial" w:cs="Arial"/>
          <w:sz w:val="18"/>
          <w:szCs w:val="18"/>
        </w:rPr>
      </w:pPr>
      <w:r w:rsidRPr="004545DB">
        <w:rPr>
          <w:rFonts w:ascii="Arial" w:hAnsi="Arial" w:cs="Arial"/>
          <w:sz w:val="18"/>
          <w:szCs w:val="18"/>
        </w:rPr>
        <w:t xml:space="preserve">KAMS EAP Providers </w:t>
      </w:r>
    </w:p>
    <w:p w14:paraId="28713F2F" w14:textId="0D638C43" w:rsidR="004545DB" w:rsidRDefault="004545DB" w:rsidP="00A97DC4">
      <w:pPr>
        <w:pStyle w:val="ListParagraph"/>
        <w:numPr>
          <w:ilvl w:val="0"/>
          <w:numId w:val="3"/>
        </w:numPr>
        <w:ind w:right="510"/>
        <w:rPr>
          <w:rFonts w:ascii="Arial" w:hAnsi="Arial" w:cs="Arial"/>
          <w:sz w:val="18"/>
          <w:szCs w:val="18"/>
        </w:rPr>
      </w:pPr>
      <w:r>
        <w:rPr>
          <w:rFonts w:ascii="Arial" w:hAnsi="Arial" w:cs="Arial"/>
          <w:sz w:val="18"/>
          <w:szCs w:val="18"/>
        </w:rPr>
        <w:t>NRT</w:t>
      </w:r>
    </w:p>
    <w:p w14:paraId="3F089A0A" w14:textId="5ABF7F6F" w:rsidR="004545DB" w:rsidRPr="004545DB" w:rsidRDefault="004545DB" w:rsidP="00A97DC4">
      <w:pPr>
        <w:pStyle w:val="ListParagraph"/>
        <w:numPr>
          <w:ilvl w:val="0"/>
          <w:numId w:val="3"/>
        </w:numPr>
        <w:ind w:right="510"/>
        <w:rPr>
          <w:rFonts w:ascii="Arial" w:hAnsi="Arial" w:cs="Arial"/>
          <w:sz w:val="18"/>
          <w:szCs w:val="18"/>
        </w:rPr>
      </w:pPr>
      <w:r>
        <w:rPr>
          <w:rFonts w:ascii="Arial" w:hAnsi="Arial" w:cs="Arial"/>
          <w:sz w:val="18"/>
          <w:szCs w:val="18"/>
        </w:rPr>
        <w:t>NIAA</w:t>
      </w:r>
    </w:p>
    <w:p w14:paraId="03CDB2AD" w14:textId="77777777" w:rsidR="004E609F" w:rsidRPr="00F810BF" w:rsidRDefault="004E609F" w:rsidP="0067739F">
      <w:pPr>
        <w:rPr>
          <w:rFonts w:ascii="Arial" w:hAnsi="Arial"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7A29F59C" w14:textId="64231E3F" w:rsidR="00D00139" w:rsidRDefault="00D00139" w:rsidP="00D00139">
      <w:pPr>
        <w:pStyle w:val="Achievement"/>
        <w:numPr>
          <w:ilvl w:val="0"/>
          <w:numId w:val="0"/>
        </w:numPr>
        <w:spacing w:before="240"/>
        <w:ind w:left="720"/>
        <w:rPr>
          <w:rFonts w:cs="Arial"/>
          <w:b/>
          <w:sz w:val="18"/>
          <w:szCs w:val="18"/>
          <w:lang w:val="en-AU"/>
        </w:rPr>
      </w:pPr>
      <w:r>
        <w:rPr>
          <w:rFonts w:cs="Arial"/>
          <w:b/>
          <w:sz w:val="18"/>
          <w:szCs w:val="18"/>
          <w:lang w:val="en-AU"/>
        </w:rPr>
        <w:t xml:space="preserve">Student wellbeing Management </w:t>
      </w:r>
    </w:p>
    <w:p w14:paraId="5DA2D68E" w14:textId="7EA15103" w:rsidR="00B441BA" w:rsidRPr="00D00139" w:rsidRDefault="00D00139" w:rsidP="00D00139">
      <w:pPr>
        <w:pStyle w:val="Achievement"/>
        <w:numPr>
          <w:ilvl w:val="0"/>
          <w:numId w:val="7"/>
        </w:numPr>
        <w:spacing w:before="240"/>
        <w:ind w:right="510"/>
        <w:rPr>
          <w:rFonts w:cs="Arial"/>
          <w:sz w:val="18"/>
          <w:szCs w:val="18"/>
          <w:lang w:val="en-AU"/>
        </w:rPr>
      </w:pPr>
      <w:r w:rsidRPr="00D00139">
        <w:rPr>
          <w:rFonts w:cs="Arial"/>
          <w:sz w:val="18"/>
          <w:szCs w:val="18"/>
          <w:lang w:val="en-AU"/>
        </w:rPr>
        <w:t>Delivery of</w:t>
      </w:r>
      <w:r w:rsidR="00B441BA" w:rsidRPr="00D00139">
        <w:rPr>
          <w:rFonts w:cs="Arial"/>
          <w:sz w:val="18"/>
          <w:szCs w:val="18"/>
          <w:lang w:val="en-AU"/>
        </w:rPr>
        <w:t xml:space="preserve"> key wellbeing and mental health programs with a proactive and preventative focus that supports student’s social, emotional and educational development. </w:t>
      </w:r>
    </w:p>
    <w:p w14:paraId="63D40A75" w14:textId="77777777" w:rsidR="00D00139" w:rsidRPr="00D00139" w:rsidRDefault="00D00139" w:rsidP="00D00139">
      <w:pPr>
        <w:pStyle w:val="Achievement"/>
        <w:tabs>
          <w:tab w:val="clear" w:pos="360"/>
        </w:tabs>
        <w:spacing w:before="240"/>
        <w:ind w:left="720" w:right="510" w:hanging="360"/>
        <w:rPr>
          <w:rFonts w:cs="Arial"/>
          <w:sz w:val="18"/>
          <w:szCs w:val="18"/>
          <w:lang w:val="en-AU"/>
        </w:rPr>
      </w:pPr>
      <w:r w:rsidRPr="00D00139">
        <w:rPr>
          <w:rFonts w:cs="Arial"/>
          <w:sz w:val="18"/>
          <w:szCs w:val="18"/>
          <w:lang w:val="en-AU"/>
        </w:rPr>
        <w:t>Act as the primary point of contact for students facing academic, emotional, or personal challenges.</w:t>
      </w:r>
    </w:p>
    <w:p w14:paraId="58A20DA2" w14:textId="5E71A66C" w:rsidR="00D00139" w:rsidRPr="00D00139" w:rsidRDefault="00D00139" w:rsidP="00D00139">
      <w:pPr>
        <w:pStyle w:val="Achievement"/>
        <w:tabs>
          <w:tab w:val="clear" w:pos="360"/>
        </w:tabs>
        <w:spacing w:before="240"/>
        <w:ind w:left="720" w:right="510" w:hanging="360"/>
        <w:rPr>
          <w:rFonts w:cs="Arial"/>
          <w:sz w:val="18"/>
          <w:szCs w:val="18"/>
          <w:lang w:val="en-AU"/>
        </w:rPr>
      </w:pPr>
      <w:r w:rsidRPr="00D00139">
        <w:rPr>
          <w:rFonts w:cs="Arial"/>
          <w:sz w:val="18"/>
          <w:szCs w:val="18"/>
          <w:lang w:val="en-AU"/>
        </w:rPr>
        <w:t>Provide guidance, support, and connect students with relevant resources to navigate their challenges successfully.</w:t>
      </w:r>
    </w:p>
    <w:p w14:paraId="3242B8AE" w14:textId="77777777" w:rsidR="00D00139" w:rsidRPr="00D00139" w:rsidRDefault="00D00139" w:rsidP="00D00139">
      <w:pPr>
        <w:pStyle w:val="Achievement"/>
        <w:numPr>
          <w:ilvl w:val="0"/>
          <w:numId w:val="7"/>
        </w:numPr>
        <w:spacing w:before="240"/>
        <w:ind w:right="510"/>
        <w:rPr>
          <w:rFonts w:cs="Arial"/>
          <w:sz w:val="18"/>
          <w:szCs w:val="18"/>
          <w:lang w:val="en-AU"/>
        </w:rPr>
      </w:pPr>
      <w:r w:rsidRPr="00D00139">
        <w:rPr>
          <w:rFonts w:cs="Arial"/>
          <w:sz w:val="18"/>
          <w:szCs w:val="18"/>
          <w:lang w:val="en-AU"/>
        </w:rPr>
        <w:t>Collaborate and consult with key stakeholders to identify, develop and implement proactive health and wellbeing programs and activities for all students. </w:t>
      </w:r>
    </w:p>
    <w:p w14:paraId="402DEECD" w14:textId="2297641E" w:rsidR="00D00139" w:rsidRDefault="00D00139" w:rsidP="00D00139">
      <w:pPr>
        <w:pStyle w:val="Achievement"/>
        <w:numPr>
          <w:ilvl w:val="0"/>
          <w:numId w:val="7"/>
        </w:numPr>
        <w:spacing w:before="240"/>
        <w:ind w:right="510"/>
        <w:rPr>
          <w:rFonts w:cs="Arial"/>
          <w:sz w:val="18"/>
          <w:szCs w:val="18"/>
          <w:lang w:val="en-AU"/>
        </w:rPr>
      </w:pPr>
      <w:r w:rsidRPr="00D00139">
        <w:rPr>
          <w:rFonts w:cs="Arial"/>
          <w:sz w:val="18"/>
          <w:szCs w:val="18"/>
          <w:lang w:val="en-AU"/>
        </w:rPr>
        <w:t>Provide appropriate short-term counselling support for students with personal, social, emotional and educational concerns. </w:t>
      </w:r>
    </w:p>
    <w:p w14:paraId="3CE8F06C" w14:textId="23077602" w:rsidR="00B9799E" w:rsidRDefault="00B9799E" w:rsidP="00B9799E">
      <w:pPr>
        <w:pStyle w:val="Achievement"/>
        <w:numPr>
          <w:ilvl w:val="0"/>
          <w:numId w:val="7"/>
        </w:numPr>
        <w:spacing w:before="240"/>
        <w:ind w:right="510"/>
        <w:rPr>
          <w:rFonts w:cs="Arial"/>
          <w:sz w:val="18"/>
          <w:szCs w:val="18"/>
          <w:lang w:val="en-AU"/>
        </w:rPr>
      </w:pPr>
      <w:r w:rsidRPr="00B9799E">
        <w:rPr>
          <w:rFonts w:cs="Arial"/>
          <w:sz w:val="18"/>
          <w:szCs w:val="18"/>
          <w:lang w:val="en-AU"/>
        </w:rPr>
        <w:t xml:space="preserve">Work closely with the </w:t>
      </w:r>
      <w:r>
        <w:rPr>
          <w:rFonts w:cs="Arial"/>
          <w:sz w:val="18"/>
          <w:szCs w:val="18"/>
          <w:lang w:val="en-AU"/>
        </w:rPr>
        <w:t>student support team</w:t>
      </w:r>
      <w:r w:rsidRPr="00B9799E">
        <w:rPr>
          <w:rFonts w:cs="Arial"/>
          <w:sz w:val="18"/>
          <w:szCs w:val="18"/>
          <w:lang w:val="en-AU"/>
        </w:rPr>
        <w:t xml:space="preserve"> to ensure smooth student enrolment, address at-risk concerns, and celebrate student successes.</w:t>
      </w:r>
    </w:p>
    <w:p w14:paraId="7046E9AA" w14:textId="6B7F0EC6" w:rsidR="00B9799E" w:rsidRPr="00B9799E" w:rsidRDefault="00B9799E" w:rsidP="00B9799E">
      <w:pPr>
        <w:pStyle w:val="Achievement"/>
        <w:numPr>
          <w:ilvl w:val="0"/>
          <w:numId w:val="7"/>
        </w:numPr>
        <w:spacing w:before="240"/>
        <w:ind w:right="510"/>
        <w:rPr>
          <w:rFonts w:cs="Arial"/>
          <w:sz w:val="18"/>
          <w:szCs w:val="18"/>
          <w:lang w:val="en-AU"/>
        </w:rPr>
      </w:pPr>
      <w:r w:rsidRPr="004545DB">
        <w:rPr>
          <w:rFonts w:cs="Arial"/>
          <w:sz w:val="18"/>
          <w:szCs w:val="18"/>
          <w:lang w:val="en-AU"/>
        </w:rPr>
        <w:t>Case manage students through early identification and intervention to support enrolment and progression</w:t>
      </w:r>
    </w:p>
    <w:p w14:paraId="46AAEC9D" w14:textId="77777777" w:rsidR="00D00139" w:rsidRDefault="00D00139" w:rsidP="00D00139">
      <w:pPr>
        <w:pStyle w:val="Achievement"/>
        <w:numPr>
          <w:ilvl w:val="0"/>
          <w:numId w:val="0"/>
        </w:numPr>
        <w:ind w:left="245"/>
        <w:rPr>
          <w:lang w:val="en-AU"/>
        </w:rPr>
      </w:pPr>
    </w:p>
    <w:p w14:paraId="76F4E7DC" w14:textId="015C22AD" w:rsidR="00D00139" w:rsidRPr="00D00139" w:rsidRDefault="00D00139" w:rsidP="00D00139">
      <w:pPr>
        <w:pStyle w:val="Achievement"/>
        <w:numPr>
          <w:ilvl w:val="0"/>
          <w:numId w:val="0"/>
        </w:numPr>
        <w:ind w:left="709"/>
        <w:rPr>
          <w:rFonts w:cs="Arial"/>
          <w:b/>
          <w:sz w:val="18"/>
          <w:szCs w:val="18"/>
          <w:lang w:val="en-AU"/>
        </w:rPr>
      </w:pPr>
      <w:r w:rsidRPr="00D00139">
        <w:rPr>
          <w:rFonts w:cs="Arial"/>
          <w:b/>
          <w:sz w:val="18"/>
          <w:szCs w:val="18"/>
          <w:lang w:val="en-AU"/>
        </w:rPr>
        <w:t>Empower Students to Succeed:</w:t>
      </w:r>
    </w:p>
    <w:p w14:paraId="70ED4B7D" w14:textId="1582F2E7" w:rsidR="00B441BA" w:rsidRPr="00D00139" w:rsidRDefault="00B441BA" w:rsidP="00A97DC4">
      <w:pPr>
        <w:pStyle w:val="Achievement"/>
        <w:numPr>
          <w:ilvl w:val="0"/>
          <w:numId w:val="7"/>
        </w:numPr>
        <w:spacing w:before="240"/>
        <w:ind w:right="510"/>
        <w:rPr>
          <w:rFonts w:cs="Arial"/>
          <w:sz w:val="18"/>
          <w:szCs w:val="18"/>
          <w:lang w:val="en-AU"/>
        </w:rPr>
      </w:pPr>
      <w:r w:rsidRPr="00D00139">
        <w:rPr>
          <w:rFonts w:cs="Arial"/>
          <w:sz w:val="18"/>
          <w:szCs w:val="18"/>
          <w:lang w:val="en-AU"/>
        </w:rPr>
        <w:t xml:space="preserve">Establish and maintain positive, effective working relationships with students, </w:t>
      </w:r>
      <w:r w:rsidR="00D00139" w:rsidRPr="00D00139">
        <w:rPr>
          <w:rFonts w:cs="Arial"/>
          <w:sz w:val="18"/>
          <w:szCs w:val="18"/>
          <w:lang w:val="en-AU"/>
        </w:rPr>
        <w:t>Member services</w:t>
      </w:r>
      <w:r w:rsidRPr="00D00139">
        <w:rPr>
          <w:rFonts w:cs="Arial"/>
          <w:sz w:val="18"/>
          <w:szCs w:val="18"/>
          <w:lang w:val="en-AU"/>
        </w:rPr>
        <w:t xml:space="preserve"> and other community members.</w:t>
      </w:r>
    </w:p>
    <w:p w14:paraId="0137AB62" w14:textId="1F50C8ED" w:rsidR="00B441BA" w:rsidRPr="00D00139" w:rsidRDefault="00B441BA" w:rsidP="00A97DC4">
      <w:pPr>
        <w:pStyle w:val="Achievement"/>
        <w:numPr>
          <w:ilvl w:val="0"/>
          <w:numId w:val="7"/>
        </w:numPr>
        <w:spacing w:before="240"/>
        <w:ind w:right="510"/>
        <w:rPr>
          <w:rFonts w:cs="Arial"/>
          <w:sz w:val="18"/>
          <w:szCs w:val="18"/>
          <w:lang w:val="en-AU"/>
        </w:rPr>
      </w:pPr>
      <w:r w:rsidRPr="00D00139">
        <w:rPr>
          <w:rFonts w:cs="Arial"/>
          <w:sz w:val="18"/>
          <w:szCs w:val="18"/>
          <w:lang w:val="en-AU"/>
        </w:rPr>
        <w:t>Work independently to plan, coordinate resources, set priorities and achieve outcomes.</w:t>
      </w:r>
    </w:p>
    <w:p w14:paraId="7943085B" w14:textId="77777777" w:rsidR="00D00139" w:rsidRPr="00D00139" w:rsidRDefault="00D00139" w:rsidP="00D00139">
      <w:pPr>
        <w:pStyle w:val="Achievement"/>
        <w:numPr>
          <w:ilvl w:val="0"/>
          <w:numId w:val="7"/>
        </w:numPr>
        <w:spacing w:before="240"/>
        <w:ind w:right="510"/>
        <w:rPr>
          <w:rFonts w:cs="Arial"/>
          <w:sz w:val="18"/>
          <w:szCs w:val="18"/>
          <w:lang w:val="en-AU"/>
        </w:rPr>
      </w:pPr>
      <w:r w:rsidRPr="00D00139">
        <w:rPr>
          <w:rFonts w:cs="Arial"/>
          <w:sz w:val="18"/>
          <w:szCs w:val="18"/>
          <w:lang w:val="en-AU"/>
        </w:rPr>
        <w:t>Offer personalised learning support, ranging from study skills workshops to individual coaching, empowering students to reach their full potential.</w:t>
      </w:r>
    </w:p>
    <w:p w14:paraId="267EFDC8" w14:textId="326B591C" w:rsidR="00D00139" w:rsidRDefault="00D00139" w:rsidP="00D00139">
      <w:pPr>
        <w:pStyle w:val="Achievement"/>
        <w:numPr>
          <w:ilvl w:val="0"/>
          <w:numId w:val="7"/>
        </w:numPr>
        <w:spacing w:before="240"/>
        <w:ind w:right="510"/>
        <w:rPr>
          <w:rFonts w:cs="Arial"/>
          <w:b/>
          <w:sz w:val="18"/>
          <w:szCs w:val="18"/>
          <w:lang w:val="en-AU"/>
        </w:rPr>
      </w:pPr>
      <w:r w:rsidRPr="00D00139">
        <w:rPr>
          <w:rFonts w:cs="Arial"/>
          <w:sz w:val="18"/>
          <w:szCs w:val="18"/>
          <w:lang w:val="en-AU"/>
        </w:rPr>
        <w:t>Guide students through their rights and responsibilities, addressing concerns related to attendance, progress, cancellations, complaints, and appeals</w:t>
      </w:r>
      <w:r w:rsidRPr="00B441BA">
        <w:rPr>
          <w:rFonts w:cs="Arial"/>
          <w:b/>
          <w:sz w:val="18"/>
          <w:szCs w:val="18"/>
          <w:lang w:val="en-AU"/>
        </w:rPr>
        <w:t>.</w:t>
      </w:r>
    </w:p>
    <w:p w14:paraId="5B4650D3" w14:textId="33979DB2" w:rsidR="004545DB" w:rsidRDefault="004545DB" w:rsidP="004545DB">
      <w:pPr>
        <w:pStyle w:val="Achievement"/>
        <w:numPr>
          <w:ilvl w:val="0"/>
          <w:numId w:val="0"/>
        </w:numPr>
        <w:spacing w:before="240"/>
        <w:ind w:left="245" w:right="510" w:hanging="245"/>
        <w:rPr>
          <w:rFonts w:cs="Arial"/>
          <w:b/>
          <w:sz w:val="18"/>
          <w:szCs w:val="18"/>
          <w:lang w:val="en-AU"/>
        </w:rPr>
      </w:pPr>
    </w:p>
    <w:p w14:paraId="5A8996D8" w14:textId="6B6CCCDC" w:rsidR="004545DB" w:rsidRDefault="004545DB" w:rsidP="004545DB">
      <w:pPr>
        <w:pStyle w:val="Achievement"/>
        <w:numPr>
          <w:ilvl w:val="0"/>
          <w:numId w:val="0"/>
        </w:numPr>
        <w:spacing w:before="240"/>
        <w:ind w:left="245" w:right="510" w:hanging="245"/>
        <w:rPr>
          <w:rFonts w:cs="Arial"/>
          <w:b/>
          <w:sz w:val="18"/>
          <w:szCs w:val="18"/>
          <w:lang w:val="en-AU"/>
        </w:rPr>
      </w:pPr>
    </w:p>
    <w:p w14:paraId="47FBFF72" w14:textId="29838511" w:rsidR="004545DB" w:rsidRDefault="004545DB" w:rsidP="004545DB">
      <w:pPr>
        <w:pStyle w:val="Achievement"/>
        <w:numPr>
          <w:ilvl w:val="0"/>
          <w:numId w:val="0"/>
        </w:numPr>
        <w:spacing w:before="240"/>
        <w:ind w:left="245" w:right="510" w:hanging="245"/>
        <w:rPr>
          <w:rFonts w:cs="Arial"/>
          <w:b/>
          <w:sz w:val="18"/>
          <w:szCs w:val="18"/>
          <w:lang w:val="en-AU"/>
        </w:rPr>
      </w:pPr>
    </w:p>
    <w:p w14:paraId="3594B00C" w14:textId="77777777" w:rsidR="004545DB" w:rsidRPr="00B441BA" w:rsidRDefault="004545DB" w:rsidP="004545DB">
      <w:pPr>
        <w:pStyle w:val="Achievement"/>
        <w:numPr>
          <w:ilvl w:val="0"/>
          <w:numId w:val="0"/>
        </w:numPr>
        <w:spacing w:before="240"/>
        <w:ind w:left="245" w:right="510" w:hanging="245"/>
        <w:rPr>
          <w:rFonts w:cs="Arial"/>
          <w:b/>
          <w:sz w:val="18"/>
          <w:szCs w:val="18"/>
          <w:lang w:val="en-AU"/>
        </w:rPr>
      </w:pPr>
    </w:p>
    <w:p w14:paraId="29FC5F9F" w14:textId="7D467A96" w:rsidR="00B9799E" w:rsidRDefault="00B9799E" w:rsidP="004545DB">
      <w:pPr>
        <w:pStyle w:val="Achievement"/>
        <w:numPr>
          <w:ilvl w:val="0"/>
          <w:numId w:val="7"/>
        </w:numPr>
        <w:spacing w:before="240"/>
        <w:ind w:right="510"/>
        <w:rPr>
          <w:rFonts w:cs="Arial"/>
          <w:b/>
          <w:sz w:val="18"/>
          <w:szCs w:val="18"/>
          <w:lang w:val="en-AU"/>
        </w:rPr>
      </w:pPr>
      <w:r w:rsidRPr="004545DB">
        <w:rPr>
          <w:rFonts w:cs="Arial"/>
          <w:sz w:val="18"/>
          <w:szCs w:val="18"/>
          <w:lang w:val="en-AU"/>
        </w:rPr>
        <w:t>Organise engaging information sessions, facilitate guest speakers and networking events, fostering a supportive and inclusive environment for new and returning students.</w:t>
      </w:r>
    </w:p>
    <w:p w14:paraId="7938F6DF" w14:textId="4C03F341" w:rsidR="00D00139" w:rsidRDefault="00B9799E" w:rsidP="00A97DC4">
      <w:pPr>
        <w:pStyle w:val="Achievement"/>
        <w:numPr>
          <w:ilvl w:val="0"/>
          <w:numId w:val="7"/>
        </w:numPr>
        <w:spacing w:before="240"/>
        <w:ind w:right="510"/>
        <w:rPr>
          <w:rFonts w:cs="Arial"/>
          <w:sz w:val="18"/>
          <w:szCs w:val="18"/>
          <w:lang w:val="en-AU"/>
        </w:rPr>
      </w:pPr>
      <w:r w:rsidRPr="00B9799E">
        <w:rPr>
          <w:rFonts w:cs="Arial"/>
          <w:sz w:val="18"/>
          <w:szCs w:val="18"/>
          <w:lang w:val="en-AU"/>
        </w:rPr>
        <w:t>Assist students in polishing their resumes and interview skills, providing valuable feedback and support as they prepare for the next step in their journey</w:t>
      </w:r>
    </w:p>
    <w:p w14:paraId="4C700099" w14:textId="77777777" w:rsidR="00B9799E" w:rsidRPr="00B441BA" w:rsidRDefault="00B9799E" w:rsidP="00B9799E">
      <w:pPr>
        <w:numPr>
          <w:ilvl w:val="0"/>
          <w:numId w:val="11"/>
        </w:numPr>
        <w:shd w:val="clear" w:color="auto" w:fill="FFFFFF"/>
        <w:textAlignment w:val="baseline"/>
        <w:rPr>
          <w:rFonts w:ascii="Arial" w:eastAsia="Times New Roman" w:hAnsi="Arial" w:cs="Arial"/>
          <w:color w:val="2E3849"/>
          <w:lang w:val="en-AU" w:eastAsia="en-AU"/>
        </w:rPr>
      </w:pPr>
      <w:r w:rsidRPr="00B9799E">
        <w:rPr>
          <w:rFonts w:ascii="Arial" w:eastAsia="Batang" w:hAnsi="Arial" w:cs="Arial"/>
          <w:spacing w:val="-5"/>
          <w:sz w:val="18"/>
          <w:szCs w:val="18"/>
          <w:lang w:val="en-AU"/>
        </w:rPr>
        <w:t>Contribute to continuous improvement by identifying and addressing key challenges faced by students</w:t>
      </w:r>
      <w:r w:rsidRPr="00B441BA">
        <w:rPr>
          <w:rFonts w:ascii="Arial" w:eastAsia="Times New Roman" w:hAnsi="Arial" w:cs="Arial"/>
          <w:color w:val="2E3849"/>
          <w:lang w:val="en-AU" w:eastAsia="en-AU"/>
        </w:rPr>
        <w:t>.</w:t>
      </w:r>
    </w:p>
    <w:p w14:paraId="55E08960" w14:textId="77777777" w:rsidR="00B441BA" w:rsidRDefault="00B441BA" w:rsidP="00620F8A">
      <w:pPr>
        <w:pStyle w:val="Achievement"/>
        <w:numPr>
          <w:ilvl w:val="0"/>
          <w:numId w:val="0"/>
        </w:numPr>
        <w:spacing w:before="240" w:line="240" w:lineRule="auto"/>
        <w:ind w:right="510"/>
        <w:rPr>
          <w:rFonts w:cs="Arial"/>
          <w:b/>
          <w:sz w:val="18"/>
          <w:szCs w:val="18"/>
        </w:rPr>
      </w:pPr>
    </w:p>
    <w:p w14:paraId="4332D784" w14:textId="091A6D52" w:rsidR="00EF7FFC" w:rsidRDefault="00F06BF8" w:rsidP="00620F8A">
      <w:pPr>
        <w:pStyle w:val="Achievement"/>
        <w:numPr>
          <w:ilvl w:val="0"/>
          <w:numId w:val="0"/>
        </w:numPr>
        <w:spacing w:before="240" w:line="240" w:lineRule="auto"/>
        <w:ind w:right="510"/>
        <w:rPr>
          <w:rFonts w:cs="Arial"/>
          <w:b/>
          <w:sz w:val="18"/>
          <w:szCs w:val="18"/>
        </w:rPr>
      </w:pPr>
      <w:r w:rsidRPr="00F810BF">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p>
    <w:p w14:paraId="28B2764D" w14:textId="77777777" w:rsidR="00620F8A" w:rsidRPr="00F810BF" w:rsidRDefault="00620F8A" w:rsidP="00620F8A">
      <w:pPr>
        <w:pStyle w:val="Achievement"/>
        <w:numPr>
          <w:ilvl w:val="0"/>
          <w:numId w:val="0"/>
        </w:numPr>
        <w:spacing w:before="240" w:line="240" w:lineRule="auto"/>
        <w:ind w:right="510"/>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F810BF" w:rsidRDefault="00F06BF8" w:rsidP="0067739F">
      <w:pPr>
        <w:pStyle w:val="Achievement"/>
        <w:numPr>
          <w:ilvl w:val="0"/>
          <w:numId w:val="0"/>
        </w:numPr>
        <w:spacing w:before="240" w:line="240" w:lineRule="auto"/>
        <w:ind w:right="510"/>
        <w:rPr>
          <w:rFonts w:cs="Arial"/>
          <w:b/>
          <w:sz w:val="18"/>
          <w:szCs w:val="18"/>
        </w:rPr>
      </w:pPr>
      <w:r w:rsidRPr="00F810BF">
        <w:rPr>
          <w:rFonts w:cs="Arial"/>
          <w:b/>
          <w:sz w:val="18"/>
          <w:szCs w:val="18"/>
        </w:rPr>
        <w:t>Essential</w:t>
      </w:r>
    </w:p>
    <w:p w14:paraId="6A49F2D1" w14:textId="0E0ACE65" w:rsidR="00D00139" w:rsidRPr="004545DB" w:rsidRDefault="002E6FCF" w:rsidP="00D00139">
      <w:pPr>
        <w:pStyle w:val="Achievement"/>
        <w:numPr>
          <w:ilvl w:val="0"/>
          <w:numId w:val="4"/>
        </w:numPr>
        <w:spacing w:before="240"/>
        <w:rPr>
          <w:rFonts w:cs="Arial"/>
          <w:sz w:val="18"/>
          <w:szCs w:val="18"/>
          <w:lang w:val="en-AU"/>
        </w:rPr>
      </w:pPr>
      <w:r>
        <w:rPr>
          <w:rFonts w:cs="Arial"/>
          <w:sz w:val="18"/>
          <w:szCs w:val="18"/>
          <w:lang w:val="en-AU"/>
        </w:rPr>
        <w:t>Q</w:t>
      </w:r>
      <w:r w:rsidR="00D00139" w:rsidRPr="004545DB">
        <w:rPr>
          <w:rFonts w:cs="Arial"/>
          <w:sz w:val="18"/>
          <w:szCs w:val="18"/>
          <w:lang w:val="en-AU"/>
        </w:rPr>
        <w:t xml:space="preserve">ualifications in Psychology / Social Work / Counselling </w:t>
      </w:r>
    </w:p>
    <w:p w14:paraId="5E251CF2" w14:textId="77777777" w:rsidR="004545DB" w:rsidRDefault="004545DB" w:rsidP="00D00139">
      <w:pPr>
        <w:pStyle w:val="Achievement"/>
        <w:numPr>
          <w:ilvl w:val="0"/>
          <w:numId w:val="4"/>
        </w:numPr>
        <w:spacing w:before="240"/>
        <w:rPr>
          <w:rFonts w:cs="Arial"/>
          <w:sz w:val="18"/>
          <w:szCs w:val="18"/>
          <w:lang w:val="en-AU"/>
        </w:rPr>
      </w:pPr>
      <w:r>
        <w:rPr>
          <w:rFonts w:cs="Arial"/>
          <w:sz w:val="18"/>
          <w:szCs w:val="18"/>
          <w:lang w:val="en-AU"/>
        </w:rPr>
        <w:t>Background in RTO or Educational institution</w:t>
      </w:r>
    </w:p>
    <w:p w14:paraId="0739BB28" w14:textId="05CC50BE" w:rsidR="004545DB" w:rsidRDefault="004545DB" w:rsidP="00D00139">
      <w:pPr>
        <w:pStyle w:val="Achievement"/>
        <w:numPr>
          <w:ilvl w:val="0"/>
          <w:numId w:val="4"/>
        </w:numPr>
        <w:spacing w:before="240"/>
        <w:rPr>
          <w:rFonts w:cs="Arial"/>
          <w:sz w:val="18"/>
          <w:szCs w:val="18"/>
          <w:lang w:val="en-AU"/>
        </w:rPr>
      </w:pPr>
      <w:r>
        <w:rPr>
          <w:rFonts w:cs="Arial"/>
          <w:sz w:val="18"/>
          <w:szCs w:val="18"/>
          <w:lang w:val="en-AU"/>
        </w:rPr>
        <w:t>Exceptional listening skills and all-round communication skills</w:t>
      </w:r>
    </w:p>
    <w:p w14:paraId="1A748949" w14:textId="4F9CB3BC" w:rsidR="00D00139" w:rsidRDefault="004545DB" w:rsidP="00D00139">
      <w:pPr>
        <w:pStyle w:val="Achievement"/>
        <w:numPr>
          <w:ilvl w:val="0"/>
          <w:numId w:val="4"/>
        </w:numPr>
        <w:spacing w:before="240"/>
        <w:rPr>
          <w:rFonts w:cs="Arial"/>
          <w:sz w:val="18"/>
          <w:szCs w:val="18"/>
          <w:lang w:val="en-AU"/>
        </w:rPr>
      </w:pPr>
      <w:r>
        <w:rPr>
          <w:rFonts w:cs="Arial"/>
          <w:sz w:val="18"/>
          <w:szCs w:val="18"/>
          <w:lang w:val="en-AU"/>
        </w:rPr>
        <w:t xml:space="preserve">Highly evolved understanding of working with Aboriginal and Torres Strait Islander students and the associated complexities and challenges </w:t>
      </w:r>
    </w:p>
    <w:p w14:paraId="10D6749F" w14:textId="67EE5357" w:rsidR="004545DB" w:rsidRDefault="002E6FCF" w:rsidP="00D00139">
      <w:pPr>
        <w:pStyle w:val="Achievement"/>
        <w:numPr>
          <w:ilvl w:val="0"/>
          <w:numId w:val="4"/>
        </w:numPr>
        <w:spacing w:before="240"/>
        <w:rPr>
          <w:rFonts w:cs="Arial"/>
          <w:sz w:val="18"/>
          <w:szCs w:val="18"/>
          <w:lang w:val="en-AU"/>
        </w:rPr>
      </w:pPr>
      <w:r>
        <w:rPr>
          <w:rFonts w:cs="Arial"/>
          <w:sz w:val="18"/>
          <w:szCs w:val="18"/>
          <w:lang w:val="en-AU"/>
        </w:rPr>
        <w:t xml:space="preserve">Excellent organisational skills and ability to manage multiple priorities </w:t>
      </w:r>
    </w:p>
    <w:p w14:paraId="3D001DA0" w14:textId="77777777" w:rsidR="002E6FCF" w:rsidRPr="004545DB" w:rsidRDefault="002E6FCF" w:rsidP="00D00139">
      <w:pPr>
        <w:pStyle w:val="Achievement"/>
        <w:numPr>
          <w:ilvl w:val="0"/>
          <w:numId w:val="4"/>
        </w:numPr>
        <w:spacing w:before="240"/>
        <w:rPr>
          <w:rFonts w:cs="Arial"/>
          <w:sz w:val="18"/>
          <w:szCs w:val="18"/>
          <w:lang w:val="en-AU"/>
        </w:rPr>
      </w:pPr>
    </w:p>
    <w:p w14:paraId="3C64EA01" w14:textId="24B23676" w:rsidR="00F06BF8" w:rsidRPr="00F810BF" w:rsidRDefault="00D00139" w:rsidP="00A97DC4">
      <w:pPr>
        <w:pStyle w:val="ListParagraph"/>
        <w:numPr>
          <w:ilvl w:val="0"/>
          <w:numId w:val="4"/>
        </w:numPr>
        <w:ind w:right="510"/>
        <w:rPr>
          <w:rFonts w:ascii="Arial" w:hAnsi="Arial" w:cs="Arial"/>
          <w:sz w:val="18"/>
          <w:szCs w:val="18"/>
        </w:rPr>
      </w:pPr>
      <w:r>
        <w:rPr>
          <w:rFonts w:ascii="Arial" w:hAnsi="Arial" w:cs="Arial"/>
          <w:sz w:val="18"/>
          <w:szCs w:val="18"/>
        </w:rPr>
        <w:t>C</w:t>
      </w:r>
      <w:r w:rsidR="00F06BF8" w:rsidRPr="00F810BF">
        <w:rPr>
          <w:rFonts w:ascii="Arial" w:hAnsi="Arial" w:cs="Arial"/>
          <w:sz w:val="18"/>
          <w:szCs w:val="18"/>
        </w:rPr>
        <w:t>urrent National Police Clearance or willingness to obtain one</w:t>
      </w:r>
    </w:p>
    <w:p w14:paraId="0671FCBD" w14:textId="77777777" w:rsidR="00CE6BF2" w:rsidRPr="00F810BF" w:rsidRDefault="00CE6BF2" w:rsidP="0067739F">
      <w:pPr>
        <w:pStyle w:val="Achievement"/>
        <w:numPr>
          <w:ilvl w:val="0"/>
          <w:numId w:val="0"/>
        </w:numPr>
        <w:spacing w:line="240" w:lineRule="auto"/>
        <w:ind w:right="510"/>
        <w:rPr>
          <w:rFonts w:cs="Arial"/>
          <w:b/>
          <w:sz w:val="18"/>
          <w:szCs w:val="18"/>
        </w:rPr>
      </w:pPr>
    </w:p>
    <w:p w14:paraId="5DF98000" w14:textId="77777777" w:rsidR="00F06BF8" w:rsidRPr="00F810BF" w:rsidRDefault="00F06BF8" w:rsidP="0067739F">
      <w:pPr>
        <w:pStyle w:val="Achievement"/>
        <w:numPr>
          <w:ilvl w:val="0"/>
          <w:numId w:val="0"/>
        </w:numPr>
        <w:spacing w:line="240" w:lineRule="auto"/>
        <w:ind w:right="510"/>
        <w:rPr>
          <w:rFonts w:cs="Arial"/>
          <w:b/>
          <w:sz w:val="18"/>
          <w:szCs w:val="18"/>
        </w:rPr>
      </w:pPr>
      <w:r w:rsidRPr="00F810BF">
        <w:rPr>
          <w:rFonts w:cs="Arial"/>
          <w:b/>
          <w:sz w:val="18"/>
          <w:szCs w:val="18"/>
        </w:rPr>
        <w:t>Desirable</w:t>
      </w:r>
    </w:p>
    <w:p w14:paraId="583907D0" w14:textId="61712DF4" w:rsidR="00690E1E" w:rsidRDefault="00690E1E" w:rsidP="00A97DC4">
      <w:pPr>
        <w:pStyle w:val="ListParagraph"/>
        <w:numPr>
          <w:ilvl w:val="0"/>
          <w:numId w:val="5"/>
        </w:numPr>
        <w:ind w:right="510"/>
        <w:rPr>
          <w:rFonts w:ascii="Arial" w:hAnsi="Arial" w:cs="Arial"/>
          <w:sz w:val="18"/>
          <w:szCs w:val="18"/>
        </w:rPr>
      </w:pPr>
      <w:r w:rsidRPr="00F810BF">
        <w:rPr>
          <w:rFonts w:ascii="Arial" w:hAnsi="Arial" w:cs="Arial"/>
          <w:sz w:val="18"/>
          <w:szCs w:val="18"/>
        </w:rPr>
        <w:t>A local Aboriginal or Torres Strait Islander person, with established connections to the region.</w:t>
      </w:r>
    </w:p>
    <w:p w14:paraId="4DFCDC81" w14:textId="539C130C" w:rsidR="00620F8A" w:rsidRDefault="00620F8A" w:rsidP="00620F8A">
      <w:pPr>
        <w:ind w:right="510"/>
        <w:rPr>
          <w:rFonts w:ascii="Arial" w:hAnsi="Arial" w:cs="Arial"/>
          <w:sz w:val="18"/>
          <w:szCs w:val="18"/>
        </w:rPr>
      </w:pPr>
    </w:p>
    <w:p w14:paraId="25939F2F" w14:textId="2B4E902A" w:rsidR="00620F8A" w:rsidRDefault="00620F8A" w:rsidP="00620F8A">
      <w:pPr>
        <w:ind w:right="510"/>
        <w:rPr>
          <w:rFonts w:ascii="Arial" w:hAnsi="Arial" w:cs="Arial"/>
          <w:sz w:val="18"/>
          <w:szCs w:val="18"/>
        </w:rPr>
      </w:pPr>
    </w:p>
    <w:p w14:paraId="7FFD56AC" w14:textId="34F30643" w:rsidR="00620F8A" w:rsidRDefault="00620F8A" w:rsidP="00620F8A">
      <w:pPr>
        <w:ind w:right="510"/>
        <w:rPr>
          <w:rFonts w:ascii="Arial" w:hAnsi="Arial" w:cs="Arial"/>
          <w:sz w:val="18"/>
          <w:szCs w:val="18"/>
        </w:rPr>
      </w:pPr>
    </w:p>
    <w:p w14:paraId="6A4402E4" w14:textId="4E2FDAC4" w:rsidR="00620F8A" w:rsidRDefault="00620F8A" w:rsidP="00620F8A">
      <w:pPr>
        <w:ind w:right="510"/>
        <w:rPr>
          <w:rFonts w:ascii="Arial" w:hAnsi="Arial" w:cs="Arial"/>
          <w:sz w:val="18"/>
          <w:szCs w:val="18"/>
        </w:rPr>
      </w:pPr>
    </w:p>
    <w:p w14:paraId="1CE8674C" w14:textId="1ACF9D23" w:rsidR="00620F8A" w:rsidRDefault="00620F8A" w:rsidP="00620F8A">
      <w:pPr>
        <w:ind w:right="510"/>
        <w:rPr>
          <w:rFonts w:ascii="Arial" w:hAnsi="Arial" w:cs="Arial"/>
          <w:sz w:val="18"/>
          <w:szCs w:val="18"/>
        </w:rPr>
      </w:pPr>
    </w:p>
    <w:p w14:paraId="29CC08FB" w14:textId="138140AE" w:rsidR="00620F8A" w:rsidRDefault="00620F8A" w:rsidP="00620F8A">
      <w:pPr>
        <w:ind w:right="510"/>
        <w:rPr>
          <w:rFonts w:ascii="Arial" w:hAnsi="Arial" w:cs="Arial"/>
          <w:sz w:val="18"/>
          <w:szCs w:val="18"/>
        </w:rPr>
      </w:pPr>
    </w:p>
    <w:p w14:paraId="609B0F3A" w14:textId="37A410DE" w:rsidR="00620F8A" w:rsidRDefault="00620F8A" w:rsidP="00620F8A">
      <w:pPr>
        <w:ind w:right="510"/>
        <w:rPr>
          <w:rFonts w:ascii="Arial" w:hAnsi="Arial" w:cs="Arial"/>
          <w:sz w:val="18"/>
          <w:szCs w:val="18"/>
        </w:rPr>
      </w:pPr>
    </w:p>
    <w:p w14:paraId="2C27E499" w14:textId="11799428" w:rsidR="00620F8A" w:rsidRDefault="00620F8A" w:rsidP="00620F8A">
      <w:pPr>
        <w:ind w:right="510"/>
        <w:rPr>
          <w:rFonts w:ascii="Arial" w:hAnsi="Arial" w:cs="Arial"/>
          <w:sz w:val="18"/>
          <w:szCs w:val="18"/>
        </w:rPr>
      </w:pPr>
    </w:p>
    <w:p w14:paraId="00357C74" w14:textId="1EF43147" w:rsidR="00620F8A" w:rsidRDefault="00620F8A" w:rsidP="00620F8A">
      <w:pPr>
        <w:ind w:right="510"/>
        <w:rPr>
          <w:rFonts w:ascii="Arial" w:hAnsi="Arial" w:cs="Arial"/>
          <w:sz w:val="18"/>
          <w:szCs w:val="18"/>
        </w:rPr>
      </w:pPr>
    </w:p>
    <w:p w14:paraId="1913410C" w14:textId="12B31977" w:rsidR="00620F8A" w:rsidRDefault="00620F8A" w:rsidP="00620F8A">
      <w:pPr>
        <w:ind w:right="510"/>
        <w:rPr>
          <w:rFonts w:ascii="Arial" w:hAnsi="Arial" w:cs="Arial"/>
          <w:sz w:val="18"/>
          <w:szCs w:val="18"/>
        </w:rPr>
      </w:pPr>
    </w:p>
    <w:p w14:paraId="7BE4B53B" w14:textId="100991D2" w:rsidR="00620F8A" w:rsidRDefault="00620F8A" w:rsidP="00620F8A">
      <w:pPr>
        <w:ind w:right="510"/>
        <w:rPr>
          <w:rFonts w:ascii="Arial" w:hAnsi="Arial" w:cs="Arial"/>
          <w:sz w:val="18"/>
          <w:szCs w:val="18"/>
        </w:rPr>
      </w:pPr>
    </w:p>
    <w:p w14:paraId="5A2BE2A7" w14:textId="60A317CD" w:rsidR="00620F8A" w:rsidRDefault="00620F8A" w:rsidP="00620F8A">
      <w:pPr>
        <w:ind w:right="510"/>
        <w:rPr>
          <w:rFonts w:ascii="Arial" w:hAnsi="Arial" w:cs="Arial"/>
          <w:sz w:val="18"/>
          <w:szCs w:val="18"/>
        </w:rPr>
      </w:pPr>
    </w:p>
    <w:p w14:paraId="6BD50C54" w14:textId="6746F231" w:rsidR="00620F8A" w:rsidRDefault="00620F8A" w:rsidP="00620F8A">
      <w:pPr>
        <w:ind w:right="510"/>
        <w:rPr>
          <w:rFonts w:ascii="Arial" w:hAnsi="Arial" w:cs="Arial"/>
          <w:sz w:val="18"/>
          <w:szCs w:val="18"/>
        </w:rPr>
      </w:pPr>
    </w:p>
    <w:p w14:paraId="27C62F6C" w14:textId="7916121B" w:rsidR="00620F8A" w:rsidRDefault="00620F8A" w:rsidP="00620F8A">
      <w:pPr>
        <w:ind w:right="510"/>
        <w:rPr>
          <w:rFonts w:ascii="Arial" w:hAnsi="Arial" w:cs="Arial"/>
          <w:sz w:val="18"/>
          <w:szCs w:val="18"/>
        </w:rPr>
      </w:pPr>
    </w:p>
    <w:p w14:paraId="5EC187C6" w14:textId="41829B69" w:rsidR="00620F8A" w:rsidRDefault="00620F8A" w:rsidP="00620F8A">
      <w:pPr>
        <w:ind w:right="510"/>
        <w:rPr>
          <w:rFonts w:ascii="Arial" w:hAnsi="Arial" w:cs="Arial"/>
          <w:sz w:val="18"/>
          <w:szCs w:val="18"/>
        </w:rPr>
      </w:pPr>
    </w:p>
    <w:p w14:paraId="4A90D4E0" w14:textId="31436506" w:rsidR="00620F8A" w:rsidRDefault="00620F8A" w:rsidP="00620F8A">
      <w:pPr>
        <w:ind w:right="510"/>
        <w:rPr>
          <w:rFonts w:ascii="Arial" w:hAnsi="Arial" w:cs="Arial"/>
          <w:sz w:val="18"/>
          <w:szCs w:val="18"/>
        </w:rPr>
      </w:pPr>
    </w:p>
    <w:p w14:paraId="0187743F" w14:textId="448338ED" w:rsidR="00620F8A" w:rsidRDefault="00620F8A" w:rsidP="00620F8A">
      <w:pPr>
        <w:ind w:right="510"/>
        <w:rPr>
          <w:rFonts w:ascii="Arial" w:hAnsi="Arial" w:cs="Arial"/>
          <w:sz w:val="18"/>
          <w:szCs w:val="18"/>
        </w:rPr>
      </w:pPr>
    </w:p>
    <w:p w14:paraId="792BC419" w14:textId="1F0EDCE2" w:rsidR="00620F8A" w:rsidRDefault="00620F8A" w:rsidP="00620F8A">
      <w:pPr>
        <w:ind w:right="510"/>
        <w:rPr>
          <w:rFonts w:ascii="Arial" w:hAnsi="Arial" w:cs="Arial"/>
          <w:sz w:val="18"/>
          <w:szCs w:val="18"/>
        </w:rPr>
      </w:pPr>
    </w:p>
    <w:p w14:paraId="183C8FDD" w14:textId="6667C8E1" w:rsidR="00620F8A" w:rsidRDefault="00620F8A" w:rsidP="00620F8A">
      <w:pPr>
        <w:ind w:right="510"/>
        <w:rPr>
          <w:rFonts w:ascii="Arial" w:hAnsi="Arial" w:cs="Arial"/>
          <w:sz w:val="18"/>
          <w:szCs w:val="18"/>
        </w:rPr>
      </w:pPr>
    </w:p>
    <w:p w14:paraId="36925766" w14:textId="272FC0F8" w:rsidR="00620F8A" w:rsidRDefault="00620F8A" w:rsidP="00620F8A">
      <w:pPr>
        <w:ind w:right="510"/>
        <w:rPr>
          <w:rFonts w:ascii="Arial" w:hAnsi="Arial" w:cs="Arial"/>
          <w:sz w:val="18"/>
          <w:szCs w:val="18"/>
        </w:rPr>
      </w:pPr>
    </w:p>
    <w:p w14:paraId="6E0AA68F" w14:textId="29A4AC32" w:rsidR="00620F8A" w:rsidRDefault="00620F8A" w:rsidP="00620F8A">
      <w:pPr>
        <w:ind w:right="510"/>
        <w:rPr>
          <w:rFonts w:ascii="Arial" w:hAnsi="Arial" w:cs="Arial"/>
          <w:sz w:val="18"/>
          <w:szCs w:val="18"/>
        </w:rPr>
      </w:pPr>
    </w:p>
    <w:p w14:paraId="2D6EB18A" w14:textId="0A9DB787" w:rsidR="00620F8A" w:rsidRDefault="00620F8A" w:rsidP="00620F8A">
      <w:pPr>
        <w:ind w:right="510"/>
        <w:rPr>
          <w:rFonts w:ascii="Arial" w:hAnsi="Arial" w:cs="Arial"/>
          <w:sz w:val="18"/>
          <w:szCs w:val="18"/>
        </w:rPr>
      </w:pPr>
    </w:p>
    <w:p w14:paraId="5F9678F4" w14:textId="2AAB0A59" w:rsidR="00620F8A" w:rsidRDefault="00620F8A" w:rsidP="00620F8A">
      <w:pPr>
        <w:ind w:right="510"/>
        <w:rPr>
          <w:rFonts w:ascii="Arial" w:hAnsi="Arial" w:cs="Arial"/>
          <w:sz w:val="18"/>
          <w:szCs w:val="18"/>
        </w:rPr>
      </w:pPr>
    </w:p>
    <w:p w14:paraId="7EB8CCC6" w14:textId="1294BCF9" w:rsidR="00620F8A" w:rsidRDefault="00620F8A" w:rsidP="00620F8A">
      <w:pPr>
        <w:ind w:right="510"/>
        <w:rPr>
          <w:rFonts w:ascii="Arial" w:hAnsi="Arial" w:cs="Arial"/>
          <w:sz w:val="18"/>
          <w:szCs w:val="18"/>
        </w:rPr>
      </w:pPr>
    </w:p>
    <w:p w14:paraId="6F224571" w14:textId="10CEE79B" w:rsidR="00620F8A" w:rsidRDefault="00620F8A" w:rsidP="00620F8A">
      <w:pPr>
        <w:ind w:right="510"/>
        <w:rPr>
          <w:rFonts w:ascii="Arial" w:hAnsi="Arial" w:cs="Arial"/>
          <w:sz w:val="18"/>
          <w:szCs w:val="18"/>
        </w:rPr>
      </w:pPr>
    </w:p>
    <w:p w14:paraId="6C97D9FB" w14:textId="77777777" w:rsidR="00620F8A" w:rsidRP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DC912" w14:textId="77777777" w:rsidR="003F2E9C" w:rsidRDefault="003F2E9C">
      <w:r>
        <w:separator/>
      </w:r>
    </w:p>
  </w:endnote>
  <w:endnote w:type="continuationSeparator" w:id="0">
    <w:p w14:paraId="1EDB990A" w14:textId="77777777" w:rsidR="003F2E9C" w:rsidRDefault="003F2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3579C81E" w:rsidR="004E609F" w:rsidRPr="00DE2E6A" w:rsidRDefault="00785E5C" w:rsidP="004A6FDC">
    <w:pPr>
      <w:pStyle w:val="Footer"/>
      <w:ind w:right="360"/>
      <w:jc w:val="center"/>
      <w:rPr>
        <w:szCs w:val="20"/>
      </w:rPr>
    </w:pPr>
    <w:r>
      <w:rPr>
        <w:noProof/>
      </w:rPr>
      <w:drawing>
        <wp:anchor distT="0" distB="0" distL="114300" distR="114300" simplePos="0" relativeHeight="251659264"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DA60" w14:textId="25948A88" w:rsidR="00EF7FFC" w:rsidRDefault="00EF7FFC">
    <w:pPr>
      <w:pStyle w:val="Footer"/>
    </w:pPr>
    <w:r>
      <w:rPr>
        <w:noProof/>
      </w:rPr>
      <w:drawing>
        <wp:anchor distT="0" distB="0" distL="114300" distR="114300" simplePos="0" relativeHeight="251665408"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D6CC1" w14:textId="77777777" w:rsidR="003F2E9C" w:rsidRDefault="003F2E9C">
      <w:r>
        <w:separator/>
      </w:r>
    </w:p>
  </w:footnote>
  <w:footnote w:type="continuationSeparator" w:id="0">
    <w:p w14:paraId="636EBE55" w14:textId="77777777" w:rsidR="003F2E9C" w:rsidRDefault="003F2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B0F" w14:textId="3CB54A09" w:rsidR="006C49A6" w:rsidRDefault="003F2E9C">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3776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5B3B4" w14:textId="1F2936D2" w:rsidR="004E609F" w:rsidRDefault="003F2E9C"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62336"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63360"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4101" w14:textId="1B5AB43A" w:rsidR="0083511F" w:rsidRDefault="003F2E9C">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39808;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7728"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752"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924B9"/>
    <w:multiLevelType w:val="hybridMultilevel"/>
    <w:tmpl w:val="14D6D4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B1520E1"/>
    <w:multiLevelType w:val="multilevel"/>
    <w:tmpl w:val="1E38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25FCA"/>
    <w:multiLevelType w:val="multilevel"/>
    <w:tmpl w:val="3556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A7956"/>
    <w:multiLevelType w:val="hybridMultilevel"/>
    <w:tmpl w:val="3CAE49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4975B9"/>
    <w:multiLevelType w:val="hybridMultilevel"/>
    <w:tmpl w:val="2E0A99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9296370"/>
    <w:multiLevelType w:val="multilevel"/>
    <w:tmpl w:val="F984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21979"/>
    <w:multiLevelType w:val="hybridMultilevel"/>
    <w:tmpl w:val="B618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9" w15:restartNumberingAfterBreak="0">
    <w:nsid w:val="67D3570E"/>
    <w:multiLevelType w:val="hybridMultilevel"/>
    <w:tmpl w:val="C366A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CA17DB2"/>
    <w:multiLevelType w:val="multilevel"/>
    <w:tmpl w:val="B2DC3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9"/>
  </w:num>
  <w:num w:numId="4">
    <w:abstractNumId w:val="5"/>
  </w:num>
  <w:num w:numId="5">
    <w:abstractNumId w:val="3"/>
  </w:num>
  <w:num w:numId="6">
    <w:abstractNumId w:val="4"/>
  </w:num>
  <w:num w:numId="7">
    <w:abstractNumId w:val="1"/>
  </w:num>
  <w:num w:numId="8">
    <w:abstractNumId w:val="10"/>
  </w:num>
  <w:num w:numId="9">
    <w:abstractNumId w:val="10"/>
    <w:lvlOverride w:ilvl="1">
      <w:lvl w:ilvl="1">
        <w:numFmt w:val="bullet"/>
        <w:lvlText w:val=""/>
        <w:lvlJc w:val="left"/>
        <w:pPr>
          <w:tabs>
            <w:tab w:val="num" w:pos="1440"/>
          </w:tabs>
          <w:ind w:left="1440" w:hanging="360"/>
        </w:pPr>
        <w:rPr>
          <w:rFonts w:ascii="Symbol" w:hAnsi="Symbol" w:hint="default"/>
          <w:sz w:val="20"/>
        </w:rPr>
      </w:lvl>
    </w:lvlOverride>
  </w:num>
  <w:num w:numId="10">
    <w:abstractNumId w:val="6"/>
  </w:num>
  <w:num w:numId="11">
    <w:abstractNumId w:val="2"/>
  </w:num>
  <w:num w:numId="12">
    <w:abstractNumId w:val="8"/>
  </w:num>
  <w:num w:numId="13">
    <w:abstractNumId w:val="8"/>
  </w:num>
  <w:num w:numId="14">
    <w:abstractNumId w:val="8"/>
  </w:num>
  <w:num w:numId="15">
    <w:abstractNumId w:val="8"/>
  </w:num>
  <w:num w:numId="16">
    <w:abstractNumId w:val="8"/>
  </w:num>
  <w:num w:numId="17">
    <w:abstractNumId w:val="8"/>
  </w:num>
  <w:num w:numId="18">
    <w:abstractNumId w:val="0"/>
  </w:num>
  <w:num w:numId="1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1375E"/>
    <w:rsid w:val="00047C55"/>
    <w:rsid w:val="00094B91"/>
    <w:rsid w:val="001926AF"/>
    <w:rsid w:val="00193A2B"/>
    <w:rsid w:val="001B4052"/>
    <w:rsid w:val="001C4BBA"/>
    <w:rsid w:val="001C78B9"/>
    <w:rsid w:val="001D6C97"/>
    <w:rsid w:val="00262B38"/>
    <w:rsid w:val="00293910"/>
    <w:rsid w:val="00295F23"/>
    <w:rsid w:val="002A5470"/>
    <w:rsid w:val="002C6880"/>
    <w:rsid w:val="002D5E6E"/>
    <w:rsid w:val="002E3D81"/>
    <w:rsid w:val="002E6FCF"/>
    <w:rsid w:val="00312F86"/>
    <w:rsid w:val="00316673"/>
    <w:rsid w:val="00367FA1"/>
    <w:rsid w:val="003E6658"/>
    <w:rsid w:val="003F2E9C"/>
    <w:rsid w:val="00433817"/>
    <w:rsid w:val="0044150E"/>
    <w:rsid w:val="0044625A"/>
    <w:rsid w:val="00451FF3"/>
    <w:rsid w:val="004545DB"/>
    <w:rsid w:val="00472EE2"/>
    <w:rsid w:val="004A0446"/>
    <w:rsid w:val="004A6FDC"/>
    <w:rsid w:val="004E609F"/>
    <w:rsid w:val="004F12CC"/>
    <w:rsid w:val="00502321"/>
    <w:rsid w:val="005123FC"/>
    <w:rsid w:val="00527B98"/>
    <w:rsid w:val="005378F7"/>
    <w:rsid w:val="00554B9A"/>
    <w:rsid w:val="00593120"/>
    <w:rsid w:val="00597436"/>
    <w:rsid w:val="005A2A38"/>
    <w:rsid w:val="005A7CE0"/>
    <w:rsid w:val="005E5244"/>
    <w:rsid w:val="006066DC"/>
    <w:rsid w:val="0062091D"/>
    <w:rsid w:val="00620F8A"/>
    <w:rsid w:val="006558FE"/>
    <w:rsid w:val="0067041D"/>
    <w:rsid w:val="00672A9B"/>
    <w:rsid w:val="00672E9F"/>
    <w:rsid w:val="0067739F"/>
    <w:rsid w:val="0068031F"/>
    <w:rsid w:val="00690E1E"/>
    <w:rsid w:val="006C49A6"/>
    <w:rsid w:val="006E2693"/>
    <w:rsid w:val="006F5183"/>
    <w:rsid w:val="00781923"/>
    <w:rsid w:val="00785E5C"/>
    <w:rsid w:val="007A6886"/>
    <w:rsid w:val="00817A2A"/>
    <w:rsid w:val="00833875"/>
    <w:rsid w:val="0083511F"/>
    <w:rsid w:val="00836D69"/>
    <w:rsid w:val="00842C97"/>
    <w:rsid w:val="00877BF3"/>
    <w:rsid w:val="0088557A"/>
    <w:rsid w:val="00911FFD"/>
    <w:rsid w:val="00917024"/>
    <w:rsid w:val="009504A9"/>
    <w:rsid w:val="009E19A7"/>
    <w:rsid w:val="00A97DC4"/>
    <w:rsid w:val="00B066B0"/>
    <w:rsid w:val="00B2161E"/>
    <w:rsid w:val="00B24DDA"/>
    <w:rsid w:val="00B441BA"/>
    <w:rsid w:val="00B9799E"/>
    <w:rsid w:val="00BA347F"/>
    <w:rsid w:val="00BA6262"/>
    <w:rsid w:val="00BE2FC5"/>
    <w:rsid w:val="00BF2892"/>
    <w:rsid w:val="00C32131"/>
    <w:rsid w:val="00C509A2"/>
    <w:rsid w:val="00C8564C"/>
    <w:rsid w:val="00CB2958"/>
    <w:rsid w:val="00CD0CA3"/>
    <w:rsid w:val="00CE0B7C"/>
    <w:rsid w:val="00CE1804"/>
    <w:rsid w:val="00CE6BF2"/>
    <w:rsid w:val="00CE7182"/>
    <w:rsid w:val="00D00139"/>
    <w:rsid w:val="00D07019"/>
    <w:rsid w:val="00D54FC8"/>
    <w:rsid w:val="00D763D9"/>
    <w:rsid w:val="00DC6355"/>
    <w:rsid w:val="00DD03F5"/>
    <w:rsid w:val="00DE068C"/>
    <w:rsid w:val="00DE2E6A"/>
    <w:rsid w:val="00E01463"/>
    <w:rsid w:val="00E316C2"/>
    <w:rsid w:val="00E443D1"/>
    <w:rsid w:val="00E55950"/>
    <w:rsid w:val="00E94C5C"/>
    <w:rsid w:val="00EA092A"/>
    <w:rsid w:val="00EF4BDE"/>
    <w:rsid w:val="00EF7FFC"/>
    <w:rsid w:val="00F06BF8"/>
    <w:rsid w:val="00F113DE"/>
    <w:rsid w:val="00F17DC2"/>
    <w:rsid w:val="00F21DB4"/>
    <w:rsid w:val="00F3404E"/>
    <w:rsid w:val="00F43DD8"/>
    <w:rsid w:val="00F43EDE"/>
    <w:rsid w:val="00F755B2"/>
    <w:rsid w:val="00F810BF"/>
    <w:rsid w:val="00F827CF"/>
    <w:rsid w:val="00F93E06"/>
    <w:rsid w:val="00FC221C"/>
    <w:rsid w:val="00FC34D8"/>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basedOn w:val="Normal"/>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spacing w:after="60" w:line="220" w:lineRule="atLeast"/>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18902">
      <w:bodyDiv w:val="1"/>
      <w:marLeft w:val="0"/>
      <w:marRight w:val="0"/>
      <w:marTop w:val="0"/>
      <w:marBottom w:val="0"/>
      <w:divBdr>
        <w:top w:val="none" w:sz="0" w:space="0" w:color="auto"/>
        <w:left w:val="none" w:sz="0" w:space="0" w:color="auto"/>
        <w:bottom w:val="none" w:sz="0" w:space="0" w:color="auto"/>
        <w:right w:val="none" w:sz="0" w:space="0" w:color="auto"/>
      </w:divBdr>
    </w:div>
    <w:div w:id="304551026">
      <w:bodyDiv w:val="1"/>
      <w:marLeft w:val="0"/>
      <w:marRight w:val="0"/>
      <w:marTop w:val="0"/>
      <w:marBottom w:val="0"/>
      <w:divBdr>
        <w:top w:val="none" w:sz="0" w:space="0" w:color="auto"/>
        <w:left w:val="none" w:sz="0" w:space="0" w:color="auto"/>
        <w:bottom w:val="none" w:sz="0" w:space="0" w:color="auto"/>
        <w:right w:val="none" w:sz="0" w:space="0" w:color="auto"/>
      </w:divBdr>
    </w:div>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923026717">
      <w:bodyDiv w:val="1"/>
      <w:marLeft w:val="0"/>
      <w:marRight w:val="0"/>
      <w:marTop w:val="0"/>
      <w:marBottom w:val="0"/>
      <w:divBdr>
        <w:top w:val="none" w:sz="0" w:space="0" w:color="auto"/>
        <w:left w:val="none" w:sz="0" w:space="0" w:color="auto"/>
        <w:bottom w:val="none" w:sz="0" w:space="0" w:color="auto"/>
        <w:right w:val="none" w:sz="0" w:space="0" w:color="auto"/>
      </w:divBdr>
    </w:div>
    <w:div w:id="1240021456">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6289">
      <w:bodyDiv w:val="1"/>
      <w:marLeft w:val="0"/>
      <w:marRight w:val="0"/>
      <w:marTop w:val="0"/>
      <w:marBottom w:val="0"/>
      <w:divBdr>
        <w:top w:val="none" w:sz="0" w:space="0" w:color="auto"/>
        <w:left w:val="none" w:sz="0" w:space="0" w:color="auto"/>
        <w:bottom w:val="none" w:sz="0" w:space="0" w:color="auto"/>
        <w:right w:val="none" w:sz="0" w:space="0" w:color="auto"/>
      </w:divBdr>
    </w:div>
    <w:div w:id="1779909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182330"/>
    <w:rsid w:val="006917F2"/>
    <w:rsid w:val="007D60B3"/>
    <w:rsid w:val="008A0FD4"/>
    <w:rsid w:val="00B25FF2"/>
    <w:rsid w:val="00B3737B"/>
    <w:rsid w:val="00C97FFA"/>
    <w:rsid w:val="00D54D4D"/>
    <w:rsid w:val="00E41C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60B3"/>
    <w:rPr>
      <w:color w:val="808080"/>
    </w:rPr>
  </w:style>
  <w:style w:type="paragraph" w:customStyle="1" w:styleId="2414E2738479954695C7E90E50D0B78E">
    <w:name w:val="2414E2738479954695C7E90E50D0B78E"/>
    <w:rsid w:val="007D60B3"/>
    <w:pPr>
      <w:spacing w:after="0" w:line="240" w:lineRule="auto"/>
    </w:pPr>
    <w:rPr>
      <w:sz w:val="24"/>
      <w:szCs w:val="24"/>
      <w:lang w:eastAsia="zh-CN"/>
    </w:rPr>
  </w:style>
  <w:style w:type="paragraph" w:customStyle="1" w:styleId="CB2F1411F9337B408E17911BC6F1DA76">
    <w:name w:val="CB2F1411F9337B408E17911BC6F1DA76"/>
    <w:rsid w:val="007D60B3"/>
    <w:pPr>
      <w:spacing w:after="0" w:line="240" w:lineRule="auto"/>
    </w:pPr>
    <w:rPr>
      <w:sz w:val="24"/>
      <w:szCs w:val="24"/>
      <w:lang w:eastAsia="zh-CN"/>
    </w:rPr>
  </w:style>
  <w:style w:type="paragraph" w:customStyle="1" w:styleId="1A9153509BB2FF4683F96432067B5E51">
    <w:name w:val="1A9153509BB2FF4683F96432067B5E51"/>
    <w:rsid w:val="007D60B3"/>
    <w:pPr>
      <w:spacing w:after="0" w:line="240" w:lineRule="auto"/>
    </w:pPr>
    <w:rPr>
      <w:sz w:val="24"/>
      <w:szCs w:val="24"/>
      <w:lang w:eastAsia="zh-CN"/>
    </w:rPr>
  </w:style>
  <w:style w:type="paragraph" w:customStyle="1" w:styleId="1EF27BD05FC062488E08A8EF26FB0638">
    <w:name w:val="1EF27BD05FC062488E08A8EF26FB0638"/>
    <w:rsid w:val="007D60B3"/>
    <w:pPr>
      <w:spacing w:after="0" w:line="240" w:lineRule="auto"/>
    </w:pPr>
    <w:rPr>
      <w:sz w:val="24"/>
      <w:szCs w:val="24"/>
      <w:lang w:eastAsia="zh-CN"/>
    </w:rPr>
  </w:style>
  <w:style w:type="paragraph" w:customStyle="1" w:styleId="A78C1B7D79B28E429CA92648A62B27A6">
    <w:name w:val="A78C1B7D79B28E429CA92648A62B27A6"/>
    <w:rsid w:val="007D60B3"/>
    <w:pPr>
      <w:spacing w:after="0" w:line="240" w:lineRule="auto"/>
    </w:pPr>
    <w:rPr>
      <w:sz w:val="24"/>
      <w:szCs w:val="24"/>
      <w:lang w:eastAsia="zh-CN"/>
    </w:rPr>
  </w:style>
  <w:style w:type="paragraph" w:customStyle="1" w:styleId="ACB587D7A4C74E26AEAA70FB41C4585C">
    <w:name w:val="ACB587D7A4C74E26AEAA70FB41C4585C"/>
    <w:rsid w:val="006917F2"/>
  </w:style>
  <w:style w:type="paragraph" w:customStyle="1" w:styleId="67AC9FC2E411479E9563B0FAE04E8FE3">
    <w:name w:val="67AC9FC2E411479E9563B0FAE04E8FE3"/>
    <w:rsid w:val="006917F2"/>
  </w:style>
  <w:style w:type="paragraph" w:customStyle="1" w:styleId="B05947526C414092B34090193C9E8769">
    <w:name w:val="B05947526C414092B34090193C9E8769"/>
    <w:rsid w:val="00E41C09"/>
  </w:style>
  <w:style w:type="paragraph" w:customStyle="1" w:styleId="1B52712E2A0F49B38F0018B5AEC19399">
    <w:name w:val="1B52712E2A0F49B38F0018B5AEC19399"/>
    <w:rsid w:val="00E41C09"/>
  </w:style>
  <w:style w:type="paragraph" w:customStyle="1" w:styleId="D347F7C68071434B922779A4564DCD38">
    <w:name w:val="D347F7C68071434B922779A4564DCD38"/>
    <w:rsid w:val="00E41C09"/>
  </w:style>
  <w:style w:type="paragraph" w:customStyle="1" w:styleId="3A5654EBA39A4D11BF98EC2D81F602CD">
    <w:name w:val="3A5654EBA39A4D11BF98EC2D81F602CD"/>
    <w:rsid w:val="00E41C09"/>
  </w:style>
  <w:style w:type="paragraph" w:customStyle="1" w:styleId="4D574BFE85EE42E29D098635819626B6">
    <w:name w:val="4D574BFE85EE42E29D098635819626B6"/>
    <w:rsid w:val="00E41C09"/>
  </w:style>
  <w:style w:type="paragraph" w:customStyle="1" w:styleId="E0E3795A91494472B110913EF788446D">
    <w:name w:val="E0E3795A91494472B110913EF788446D"/>
    <w:rsid w:val="00E41C09"/>
  </w:style>
  <w:style w:type="paragraph" w:customStyle="1" w:styleId="2896EBF9D0364C8295701D957C321571">
    <w:name w:val="2896EBF9D0364C8295701D957C321571"/>
    <w:rsid w:val="00E41C09"/>
  </w:style>
  <w:style w:type="paragraph" w:customStyle="1" w:styleId="7207E361636045E3B277E10A1890ECD2">
    <w:name w:val="7207E361636045E3B277E10A1890ECD2"/>
    <w:rsid w:val="00E41C09"/>
  </w:style>
  <w:style w:type="paragraph" w:customStyle="1" w:styleId="055BFD8A2ECD4B44A6D4CC3D7A1E8EAE">
    <w:name w:val="055BFD8A2ECD4B44A6D4CC3D7A1E8EAE"/>
    <w:rsid w:val="00E41C09"/>
  </w:style>
  <w:style w:type="paragraph" w:customStyle="1" w:styleId="BE409656983C4A94B0121FB592298C6E">
    <w:name w:val="BE409656983C4A94B0121FB592298C6E"/>
    <w:rsid w:val="00E41C09"/>
  </w:style>
  <w:style w:type="paragraph" w:customStyle="1" w:styleId="D78A59DDC5BB4544A09BD5A86D6D4BFC">
    <w:name w:val="D78A59DDC5BB4544A09BD5A86D6D4BFC"/>
    <w:rsid w:val="00E41C09"/>
  </w:style>
  <w:style w:type="paragraph" w:customStyle="1" w:styleId="92E537BEF767E5469CFC1A46453F8572">
    <w:name w:val="92E537BEF767E5469CFC1A46453F8572"/>
    <w:rsid w:val="007D60B3"/>
    <w:pPr>
      <w:spacing w:after="0" w:line="240" w:lineRule="auto"/>
    </w:pPr>
    <w:rPr>
      <w:sz w:val="24"/>
      <w:szCs w:val="24"/>
      <w:lang w:eastAsia="zh-CN"/>
    </w:rPr>
  </w:style>
  <w:style w:type="paragraph" w:customStyle="1" w:styleId="FA85D3284A5CB148973799578EA0CE18">
    <w:name w:val="FA85D3284A5CB148973799578EA0CE18"/>
    <w:rsid w:val="007D60B3"/>
    <w:pPr>
      <w:spacing w:after="0" w:line="240" w:lineRule="auto"/>
    </w:pPr>
    <w:rPr>
      <w:sz w:val="24"/>
      <w:szCs w:val="24"/>
      <w:lang w:eastAsia="zh-CN"/>
    </w:rPr>
  </w:style>
  <w:style w:type="paragraph" w:customStyle="1" w:styleId="60CF2EAA621EFC4BA7D24CB7BA5E1867">
    <w:name w:val="60CF2EAA621EFC4BA7D24CB7BA5E1867"/>
    <w:rsid w:val="007D60B3"/>
    <w:pPr>
      <w:spacing w:after="0" w:line="240" w:lineRule="auto"/>
    </w:pPr>
    <w:rPr>
      <w:sz w:val="24"/>
      <w:szCs w:val="24"/>
      <w:lang w:eastAsia="zh-CN"/>
    </w:rPr>
  </w:style>
  <w:style w:type="paragraph" w:customStyle="1" w:styleId="32003A62F8AD544695D216C846FCE697">
    <w:name w:val="32003A62F8AD544695D216C846FCE697"/>
    <w:rsid w:val="007D60B3"/>
    <w:pPr>
      <w:spacing w:after="0" w:line="240" w:lineRule="auto"/>
    </w:pPr>
    <w:rPr>
      <w:sz w:val="24"/>
      <w:szCs w:val="24"/>
      <w:lang w:eastAsia="zh-CN"/>
    </w:rPr>
  </w:style>
  <w:style w:type="paragraph" w:customStyle="1" w:styleId="02D788423057FD43A600F8893A7DD00C">
    <w:name w:val="02D788423057FD43A600F8893A7DD00C"/>
    <w:rsid w:val="007D60B3"/>
    <w:pPr>
      <w:spacing w:after="0" w:line="240" w:lineRule="auto"/>
    </w:pPr>
    <w:rPr>
      <w:sz w:val="24"/>
      <w:szCs w:val="24"/>
      <w:lang w:eastAsia="zh-CN"/>
    </w:rPr>
  </w:style>
  <w:style w:type="paragraph" w:customStyle="1" w:styleId="96A689FA1FF59E44A409CA780B18CAB7">
    <w:name w:val="96A689FA1FF59E44A409CA780B18CAB7"/>
    <w:rsid w:val="007D60B3"/>
    <w:pPr>
      <w:spacing w:after="0" w:line="240" w:lineRule="auto"/>
    </w:pPr>
    <w:rPr>
      <w:sz w:val="24"/>
      <w:szCs w:val="24"/>
      <w:lang w:eastAsia="zh-CN"/>
    </w:rPr>
  </w:style>
  <w:style w:type="paragraph" w:customStyle="1" w:styleId="878F73C6E537464FB890634260666AF3">
    <w:name w:val="878F73C6E537464FB890634260666AF3"/>
    <w:rsid w:val="007D60B3"/>
    <w:pPr>
      <w:spacing w:after="0" w:line="240" w:lineRule="auto"/>
    </w:pPr>
    <w:rPr>
      <w:sz w:val="24"/>
      <w:szCs w:val="24"/>
      <w:lang w:eastAsia="zh-CN"/>
    </w:rPr>
  </w:style>
  <w:style w:type="paragraph" w:customStyle="1" w:styleId="DD2CBB991954D84CB8A9FBFEEC5CCC36">
    <w:name w:val="DD2CBB991954D84CB8A9FBFEEC5CCC36"/>
    <w:rsid w:val="007D60B3"/>
    <w:pPr>
      <w:spacing w:after="0" w:line="240" w:lineRule="auto"/>
    </w:pPr>
    <w:rPr>
      <w:sz w:val="24"/>
      <w:szCs w:val="24"/>
      <w:lang w:eastAsia="zh-CN"/>
    </w:rPr>
  </w:style>
  <w:style w:type="paragraph" w:customStyle="1" w:styleId="3BF81CCDF4BFE148B94033C6ADB65FB8">
    <w:name w:val="3BF81CCDF4BFE148B94033C6ADB65FB8"/>
    <w:rsid w:val="007D60B3"/>
    <w:pPr>
      <w:spacing w:after="0" w:line="240" w:lineRule="auto"/>
    </w:pPr>
    <w:rPr>
      <w:sz w:val="24"/>
      <w:szCs w:val="24"/>
      <w:lang w:eastAsia="zh-CN"/>
    </w:rPr>
  </w:style>
  <w:style w:type="paragraph" w:customStyle="1" w:styleId="8572CBAF0889044FAF4492962620185B">
    <w:name w:val="8572CBAF0889044FAF4492962620185B"/>
    <w:rsid w:val="007D60B3"/>
    <w:pPr>
      <w:spacing w:after="0" w:line="240" w:lineRule="auto"/>
    </w:pPr>
    <w:rPr>
      <w:sz w:val="24"/>
      <w:szCs w:val="24"/>
      <w:lang w:eastAsia="zh-CN"/>
    </w:rPr>
  </w:style>
  <w:style w:type="paragraph" w:customStyle="1" w:styleId="B12A4CAC309DCD4DA2536C12757A6CB4">
    <w:name w:val="B12A4CAC309DCD4DA2536C12757A6CB4"/>
    <w:rsid w:val="007D60B3"/>
    <w:pPr>
      <w:spacing w:after="0" w:line="240" w:lineRule="auto"/>
    </w:pPr>
    <w:rPr>
      <w:sz w:val="24"/>
      <w:szCs w:val="24"/>
      <w:lang w:eastAsia="zh-CN"/>
    </w:rPr>
  </w:style>
  <w:style w:type="paragraph" w:customStyle="1" w:styleId="37A92501A1430F48927EC35DC7BB446C">
    <w:name w:val="37A92501A1430F48927EC35DC7BB446C"/>
    <w:rsid w:val="007D60B3"/>
    <w:pPr>
      <w:spacing w:after="0" w:line="240" w:lineRule="auto"/>
    </w:pPr>
    <w:rPr>
      <w:sz w:val="24"/>
      <w:szCs w:val="24"/>
      <w:lang w:eastAsia="zh-CN"/>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988D9-B425-425B-B5F8-7F59AD61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0</TotalTime>
  <Pages>4</Pages>
  <Words>993</Words>
  <Characters>6268</Characters>
  <Application>Microsoft Office Word</Application>
  <DocSecurity>0</DocSecurity>
  <Lines>192</Lines>
  <Paragraphs>74</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7273</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Julia McIntyre</cp:lastModifiedBy>
  <cp:revision>4</cp:revision>
  <cp:lastPrinted>2011-01-18T01:35:00Z</cp:lastPrinted>
  <dcterms:created xsi:type="dcterms:W3CDTF">2024-01-09T07:46:00Z</dcterms:created>
  <dcterms:modified xsi:type="dcterms:W3CDTF">2024-04-05T05:02:00Z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e589d6c6d8c198d5cc83f9b3cdb5ac3ddff98e1e679e9a4e82825401f05a8e1f</vt:lpwstr>
  </property>
</Properties>
</file>